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5E3" w:rsidRDefault="00B365E3" w:rsidP="00B365E3">
      <w:pPr>
        <w:spacing w:after="0" w:line="257" w:lineRule="auto"/>
        <w:jc w:val="center"/>
        <w:rPr>
          <w:rFonts w:ascii="Times New Roman" w:eastAsia="Times New Roman" w:hAnsi="Times New Roman" w:cs="Times New Roman"/>
          <w:b/>
          <w:color w:val="632423"/>
          <w:sz w:val="48"/>
        </w:rPr>
      </w:pPr>
      <w:r>
        <w:rPr>
          <w:rFonts w:ascii="Times New Roman" w:eastAsia="Times New Roman" w:hAnsi="Times New Roman" w:cs="Times New Roman"/>
          <w:b/>
          <w:color w:val="632423"/>
          <w:sz w:val="48"/>
        </w:rPr>
        <w:t>Русская народная сказка «Теремок»</w:t>
      </w:r>
    </w:p>
    <w:p w:rsidR="00B365E3" w:rsidRDefault="00B365E3" w:rsidP="00B365E3">
      <w:pPr>
        <w:spacing w:after="0"/>
        <w:ind w:left="1498"/>
      </w:pPr>
    </w:p>
    <w:tbl>
      <w:tblPr>
        <w:tblStyle w:val="TableGrid"/>
        <w:tblW w:w="10969" w:type="dxa"/>
        <w:tblInd w:w="-393" w:type="dxa"/>
        <w:tblCellMar>
          <w:top w:w="2" w:type="dxa"/>
          <w:left w:w="106" w:type="dxa"/>
        </w:tblCellMar>
        <w:tblLook w:val="04A0" w:firstRow="1" w:lastRow="0" w:firstColumn="1" w:lastColumn="0" w:noHBand="0" w:noVBand="1"/>
      </w:tblPr>
      <w:tblGrid>
        <w:gridCol w:w="3563"/>
        <w:gridCol w:w="3586"/>
        <w:gridCol w:w="3820"/>
      </w:tblGrid>
      <w:tr w:rsidR="00B365E3" w:rsidTr="00B365E3">
        <w:trPr>
          <w:trHeight w:val="3966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36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067040" cy="2257425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37" cy="22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left="5"/>
              <w:jc w:val="center"/>
            </w:pPr>
            <w:bookmarkStart w:id="0" w:name="_GoBack"/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09750" cy="22574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221097" w:rsidP="00B365E3">
            <w:pPr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90532" cy="2390887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97" cy="24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E3" w:rsidTr="00B365E3">
        <w:trPr>
          <w:trHeight w:val="4091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15416E" w:rsidP="00B365E3">
            <w:pPr>
              <w:tabs>
                <w:tab w:val="right" w:pos="3540"/>
              </w:tabs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05000" cy="253533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137" cy="25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left="5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771650" cy="23717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233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00275" cy="2305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5E3" w:rsidTr="00B365E3">
        <w:trPr>
          <w:trHeight w:val="4153"/>
        </w:trPr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left="34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71700" cy="2628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-12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00275" cy="23431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84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38375" cy="2451996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42" cy="24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5E3" w:rsidRDefault="00B365E3" w:rsidP="00B365E3">
      <w:pPr>
        <w:spacing w:after="686"/>
        <w:ind w:left="3448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color w:val="632423"/>
          <w:sz w:val="48"/>
        </w:rPr>
        <w:t xml:space="preserve"> </w:t>
      </w:r>
    </w:p>
    <w:p w:rsidR="00B365E3" w:rsidRDefault="00B365E3" w:rsidP="00B365E3">
      <w:pPr>
        <w:spacing w:after="234"/>
        <w:rPr>
          <w:rFonts w:ascii="Times New Roman" w:eastAsia="Times New Roman" w:hAnsi="Times New Roman" w:cs="Times New Roman"/>
          <w:b/>
          <w:color w:val="632423"/>
          <w:sz w:val="48"/>
        </w:rPr>
      </w:pPr>
      <w:r>
        <w:rPr>
          <w:rFonts w:ascii="Times New Roman" w:eastAsia="Times New Roman" w:hAnsi="Times New Roman" w:cs="Times New Roman"/>
          <w:b/>
          <w:color w:val="632423"/>
          <w:sz w:val="48"/>
        </w:rPr>
        <w:br w:type="page"/>
      </w:r>
    </w:p>
    <w:p w:rsidR="00B365E3" w:rsidRDefault="00B365E3" w:rsidP="00B365E3">
      <w:pPr>
        <w:spacing w:after="0" w:line="257" w:lineRule="auto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48"/>
        </w:rPr>
        <w:lastRenderedPageBreak/>
        <w:t>Русская народная сказка «Маша и медведь»</w:t>
      </w:r>
      <w:r>
        <w:t xml:space="preserve"> </w:t>
      </w:r>
    </w:p>
    <w:p w:rsidR="00B365E3" w:rsidRDefault="00B365E3" w:rsidP="00B365E3">
      <w:pPr>
        <w:spacing w:after="0"/>
        <w:ind w:left="399"/>
        <w:jc w:val="center"/>
      </w:pPr>
    </w:p>
    <w:tbl>
      <w:tblPr>
        <w:tblStyle w:val="TableGrid"/>
        <w:tblW w:w="11041" w:type="dxa"/>
        <w:tblInd w:w="-423" w:type="dxa"/>
        <w:tblCellMar>
          <w:top w:w="4" w:type="dxa"/>
          <w:left w:w="110" w:type="dxa"/>
          <w:bottom w:w="13" w:type="dxa"/>
          <w:right w:w="46" w:type="dxa"/>
        </w:tblCellMar>
        <w:tblLook w:val="04A0" w:firstRow="1" w:lastRow="0" w:firstColumn="1" w:lastColumn="0" w:noHBand="0" w:noVBand="1"/>
      </w:tblPr>
      <w:tblGrid>
        <w:gridCol w:w="3884"/>
        <w:gridCol w:w="3746"/>
        <w:gridCol w:w="3591"/>
      </w:tblGrid>
      <w:tr w:rsidR="0015416E" w:rsidTr="00B365E3">
        <w:trPr>
          <w:trHeight w:val="4139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Pr="00915E3C" w:rsidRDefault="00915E3C" w:rsidP="00B365E3">
            <w:pPr>
              <w:spacing w:line="240" w:lineRule="auto"/>
              <w:ind w:right="173"/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57425" cy="25041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78" cy="25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2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600" cy="232283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2133600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62175" cy="2409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16E" w:rsidTr="00B365E3">
        <w:trPr>
          <w:trHeight w:val="4259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173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43125" cy="22860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1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9800" cy="2456815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220980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12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028825" cy="239012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74" cy="23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16E" w:rsidTr="00B365E3">
        <w:trPr>
          <w:trHeight w:val="4244"/>
        </w:trPr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173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52650" cy="2409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Pr="00B75F3C" w:rsidRDefault="00B75F3C" w:rsidP="00B365E3">
            <w:pPr>
              <w:spacing w:line="240" w:lineRule="auto"/>
              <w:ind w:right="19"/>
              <w:jc w:val="center"/>
            </w:pPr>
            <w:r w:rsidRPr="00B75F3C">
              <w:rPr>
                <w:noProof/>
              </w:rPr>
              <w:drawing>
                <wp:inline distT="0" distB="0" distL="0" distR="0">
                  <wp:extent cx="2219325" cy="242443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3572" cy="242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446467" w:rsidP="00B365E3">
            <w:pPr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1225" cy="2206886"/>
                  <wp:effectExtent l="0" t="0" r="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82" cy="22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5E3" w:rsidRDefault="00B365E3" w:rsidP="00B365E3">
      <w:pPr>
        <w:spacing w:after="234"/>
        <w:ind w:left="399"/>
        <w:jc w:val="center"/>
      </w:pPr>
      <w:r>
        <w:rPr>
          <w:rFonts w:ascii="Times New Roman" w:eastAsia="Times New Roman" w:hAnsi="Times New Roman" w:cs="Times New Roman"/>
          <w:b/>
          <w:color w:val="632423"/>
          <w:sz w:val="48"/>
        </w:rPr>
        <w:t xml:space="preserve"> </w:t>
      </w:r>
    </w:p>
    <w:p w:rsidR="00B365E3" w:rsidRPr="00B365E3" w:rsidRDefault="00B365E3" w:rsidP="00B365E3">
      <w:pPr>
        <w:spacing w:after="307"/>
        <w:ind w:left="399"/>
        <w:jc w:val="center"/>
      </w:pPr>
      <w:r>
        <w:rPr>
          <w:rFonts w:ascii="Times New Roman" w:eastAsia="Times New Roman" w:hAnsi="Times New Roman" w:cs="Times New Roman"/>
          <w:b/>
          <w:color w:val="632423"/>
          <w:sz w:val="48"/>
        </w:rPr>
        <w:t xml:space="preserve"> </w:t>
      </w:r>
      <w:r>
        <w:br w:type="page"/>
      </w:r>
    </w:p>
    <w:p w:rsidR="00B365E3" w:rsidRDefault="00B365E3" w:rsidP="00B365E3">
      <w:pPr>
        <w:spacing w:after="0" w:line="257" w:lineRule="auto"/>
        <w:jc w:val="center"/>
        <w:rPr>
          <w:rFonts w:ascii="Times New Roman" w:eastAsia="Times New Roman" w:hAnsi="Times New Roman" w:cs="Times New Roman"/>
          <w:b/>
          <w:color w:val="0070C0"/>
          <w:sz w:val="48"/>
        </w:rPr>
      </w:pPr>
      <w:r>
        <w:rPr>
          <w:rFonts w:ascii="Times New Roman" w:eastAsia="Times New Roman" w:hAnsi="Times New Roman" w:cs="Times New Roman"/>
          <w:b/>
          <w:color w:val="0070C0"/>
          <w:sz w:val="48"/>
        </w:rPr>
        <w:lastRenderedPageBreak/>
        <w:t xml:space="preserve">Русская народная сказка </w:t>
      </w:r>
      <w:r>
        <w:rPr>
          <w:rFonts w:ascii="Times New Roman" w:eastAsia="Times New Roman" w:hAnsi="Times New Roman" w:cs="Times New Roman"/>
          <w:b/>
          <w:color w:val="0070C0"/>
          <w:sz w:val="48"/>
        </w:rPr>
        <w:br/>
        <w:t>«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48"/>
        </w:rPr>
        <w:t>Заюшкина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48"/>
        </w:rPr>
        <w:t xml:space="preserve"> избушка»</w:t>
      </w:r>
    </w:p>
    <w:p w:rsidR="00B365E3" w:rsidRDefault="00B365E3" w:rsidP="00B365E3">
      <w:pPr>
        <w:spacing w:after="0"/>
        <w:ind w:left="264"/>
        <w:jc w:val="center"/>
      </w:pPr>
    </w:p>
    <w:tbl>
      <w:tblPr>
        <w:tblStyle w:val="TableGrid"/>
        <w:tblW w:w="11091" w:type="dxa"/>
        <w:tblInd w:w="-453" w:type="dxa"/>
        <w:tblCellMar>
          <w:top w:w="2" w:type="dxa"/>
          <w:left w:w="103" w:type="dxa"/>
          <w:bottom w:w="22" w:type="dxa"/>
          <w:right w:w="36" w:type="dxa"/>
        </w:tblCellMar>
        <w:tblLook w:val="04A0" w:firstRow="1" w:lastRow="0" w:firstColumn="1" w:lastColumn="0" w:noHBand="0" w:noVBand="1"/>
      </w:tblPr>
      <w:tblGrid>
        <w:gridCol w:w="3767"/>
        <w:gridCol w:w="3612"/>
        <w:gridCol w:w="3712"/>
      </w:tblGrid>
      <w:tr w:rsidR="00FC2BAE" w:rsidTr="00B365E3">
        <w:trPr>
          <w:trHeight w:val="4119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24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66950" cy="25241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53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71700" cy="23907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57425" cy="23050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BAE" w:rsidTr="00B365E3">
        <w:trPr>
          <w:trHeight w:val="4110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446467" w:rsidP="00B365E3">
            <w:pPr>
              <w:spacing w:line="240" w:lineRule="auto"/>
              <w:ind w:right="5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4690" cy="22002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52" cy="22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75F3C" w:rsidP="00B365E3">
            <w:pPr>
              <w:tabs>
                <w:tab w:val="center" w:pos="1733"/>
              </w:tabs>
              <w:spacing w:line="240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85900" cy="2549466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66" cy="256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FC2BAE" w:rsidP="00B365E3">
            <w:pPr>
              <w:spacing w:line="240" w:lineRule="auto"/>
              <w:ind w:right="182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094946" cy="2329087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13" cy="234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BAE" w:rsidTr="00B365E3">
        <w:trPr>
          <w:trHeight w:val="4259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5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9170" cy="2627630"/>
                  <wp:effectExtent l="0" t="0" r="1778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2249170" cy="262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B365E3" w:rsidP="00B365E3">
            <w:pPr>
              <w:spacing w:line="240" w:lineRule="auto"/>
              <w:ind w:right="2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8985" cy="2371090"/>
                  <wp:effectExtent l="0" t="0" r="18415" b="101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2038985" cy="237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5E3" w:rsidRDefault="00446467" w:rsidP="00B365E3">
            <w:pPr>
              <w:spacing w:line="240" w:lineRule="auto"/>
              <w:ind w:right="120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59662" cy="2143760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05" cy="21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4D2" w:rsidRPr="00B02534" w:rsidRDefault="00B365E3" w:rsidP="00B365E3">
      <w:pPr>
        <w:spacing w:after="234"/>
        <w:ind w:left="399"/>
        <w:jc w:val="center"/>
      </w:pPr>
      <w:r>
        <w:rPr>
          <w:rFonts w:ascii="Times New Roman" w:eastAsia="Times New Roman" w:hAnsi="Times New Roman" w:cs="Times New Roman"/>
          <w:b/>
          <w:color w:val="632423"/>
          <w:sz w:val="48"/>
        </w:rPr>
        <w:t xml:space="preserve"> </w:t>
      </w:r>
    </w:p>
    <w:sectPr w:rsidR="00DB34D2" w:rsidRPr="00B02534" w:rsidSect="0055343A">
      <w:headerReference w:type="default" r:id="rId33"/>
      <w:footerReference w:type="default" r:id="rId3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A01" w:rsidRDefault="00E13A01" w:rsidP="00AA1ABA">
      <w:pPr>
        <w:spacing w:after="0" w:line="240" w:lineRule="auto"/>
      </w:pPr>
      <w:r>
        <w:separator/>
      </w:r>
    </w:p>
  </w:endnote>
  <w:endnote w:type="continuationSeparator" w:id="0">
    <w:p w:rsidR="00E13A01" w:rsidRDefault="00E13A01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A01" w:rsidRDefault="00E13A01" w:rsidP="00AA1ABA">
      <w:pPr>
        <w:spacing w:after="0" w:line="240" w:lineRule="auto"/>
      </w:pPr>
      <w:r>
        <w:separator/>
      </w:r>
    </w:p>
  </w:footnote>
  <w:footnote w:type="continuationSeparator" w:id="0">
    <w:p w:rsidR="00E13A01" w:rsidRDefault="00E13A01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C145E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Т.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Адашкевич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 w:rsidR="0003005E">
      <w:rPr>
        <w:rFonts w:ascii="Times New Roman" w:hAnsi="Times New Roman" w:cs="Times New Roman"/>
        <w:color w:val="404040" w:themeColor="text1" w:themeTint="BF"/>
        <w:sz w:val="24"/>
        <w:szCs w:val="24"/>
      </w:rPr>
      <w:t>7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 w:rsidR="00446467"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5E3"/>
    <w:rsid w:val="0003005E"/>
    <w:rsid w:val="000A2619"/>
    <w:rsid w:val="00101B76"/>
    <w:rsid w:val="0015416E"/>
    <w:rsid w:val="001D7A3B"/>
    <w:rsid w:val="00221097"/>
    <w:rsid w:val="00240C65"/>
    <w:rsid w:val="00295FE3"/>
    <w:rsid w:val="002D1E2D"/>
    <w:rsid w:val="00382B34"/>
    <w:rsid w:val="003A3332"/>
    <w:rsid w:val="004334D6"/>
    <w:rsid w:val="00446467"/>
    <w:rsid w:val="004C3F9F"/>
    <w:rsid w:val="004D70F6"/>
    <w:rsid w:val="0055343A"/>
    <w:rsid w:val="00572542"/>
    <w:rsid w:val="005B76F0"/>
    <w:rsid w:val="00673AA5"/>
    <w:rsid w:val="00732082"/>
    <w:rsid w:val="007B2EB3"/>
    <w:rsid w:val="007F6D02"/>
    <w:rsid w:val="0085564F"/>
    <w:rsid w:val="008903B3"/>
    <w:rsid w:val="00894781"/>
    <w:rsid w:val="008D1620"/>
    <w:rsid w:val="00904715"/>
    <w:rsid w:val="00915E3C"/>
    <w:rsid w:val="00AA1ABA"/>
    <w:rsid w:val="00B02534"/>
    <w:rsid w:val="00B365E3"/>
    <w:rsid w:val="00B4276C"/>
    <w:rsid w:val="00B75F3C"/>
    <w:rsid w:val="00C145E2"/>
    <w:rsid w:val="00C20DE6"/>
    <w:rsid w:val="00C25908"/>
    <w:rsid w:val="00D45797"/>
    <w:rsid w:val="00DB34D2"/>
    <w:rsid w:val="00DD023A"/>
    <w:rsid w:val="00DE57A4"/>
    <w:rsid w:val="00E13A01"/>
    <w:rsid w:val="00EA3EEE"/>
    <w:rsid w:val="00F1267E"/>
    <w:rsid w:val="00FC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FD5422-3421-436D-8EA0-C323D8844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65E3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eastAsiaTheme="minorHAnsi" w:hAnsi="Times New Roman" w:cstheme="minorBidi"/>
      <w:color w:val="auto"/>
      <w:sz w:val="28"/>
      <w:szCs w:val="28"/>
      <w:lang w:eastAsia="en-US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eastAsiaTheme="minorHAnsi" w:hAnsi="Pragmatica" w:cs="Pragmatica"/>
      <w:sz w:val="28"/>
      <w:szCs w:val="28"/>
      <w:lang w:eastAsia="en-US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table" w:customStyle="1" w:styleId="TableGrid">
    <w:name w:val="TableGrid"/>
    <w:rsid w:val="00B365E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3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87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2</cp:revision>
  <dcterms:created xsi:type="dcterms:W3CDTF">2025-07-22T12:44:00Z</dcterms:created>
  <dcterms:modified xsi:type="dcterms:W3CDTF">2025-07-23T06:56:00Z</dcterms:modified>
</cp:coreProperties>
</file>