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CC0" w:rsidRDefault="006A7CC0" w:rsidP="006A7C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A7CC0" w:rsidRDefault="006A7CC0" w:rsidP="006A7CC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Дадатак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</w:p>
    <w:tbl>
      <w:tblPr>
        <w:tblStyle w:val="af"/>
        <w:tblW w:w="1503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030"/>
      </w:tblGrid>
      <w:tr w:rsidR="006A7CC0" w:rsidTr="006A7CC0">
        <w:trPr>
          <w:trHeight w:val="6832"/>
        </w:trPr>
        <w:tc>
          <w:tcPr>
            <w:tcW w:w="1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C0" w:rsidRDefault="006A7CC0">
            <w:pPr>
              <w:spacing w:line="240" w:lineRule="auto"/>
            </w:pP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2467"/>
              <w:gridCol w:w="2467"/>
              <w:gridCol w:w="2467"/>
              <w:gridCol w:w="2467"/>
              <w:gridCol w:w="2467"/>
            </w:tblGrid>
            <w:tr w:rsidR="006A7CC0">
              <w:trPr>
                <w:trHeight w:val="3506"/>
              </w:trPr>
              <w:tc>
                <w:tcPr>
                  <w:tcW w:w="2438" w:type="dxa"/>
                  <w:vAlign w:val="center"/>
                  <w:hideMark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Cambria" w:hAnsi="Cambria" w:cs="Cambria"/>
                      <w:sz w:val="52"/>
                      <w:szCs w:val="52"/>
                      <w:lang w:val="be-BY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-45720</wp:posOffset>
                        </wp:positionH>
                        <wp:positionV relativeFrom="paragraph">
                          <wp:posOffset>-31750</wp:posOffset>
                        </wp:positionV>
                        <wp:extent cx="1460500" cy="2259965"/>
                        <wp:effectExtent l="0" t="0" r="6350" b="6985"/>
                        <wp:wrapTight wrapText="bothSides">
                          <wp:wrapPolygon edited="0">
                            <wp:start x="0" y="0"/>
                            <wp:lineTo x="0" y="21485"/>
                            <wp:lineTo x="21412" y="21485"/>
                            <wp:lineTo x="21412" y="0"/>
                            <wp:lineTo x="0" y="0"/>
                          </wp:wrapPolygon>
                        </wp:wrapTight>
                        <wp:docPr id="10" name="Рисунок 10" descr="Раскраска Василёк распечатать или скача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Раскраска Василёк распечатать или скача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520" t="7845" r="15402" b="15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0500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67" w:type="dxa"/>
                  <w:vAlign w:val="center"/>
                  <w:hideMark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Cambria" w:hAnsi="Cambria" w:cs="Cambria"/>
                      <w:sz w:val="52"/>
                      <w:szCs w:val="52"/>
                      <w:lang w:val="be-BY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3220720</wp:posOffset>
                        </wp:positionH>
                        <wp:positionV relativeFrom="paragraph">
                          <wp:posOffset>347980</wp:posOffset>
                        </wp:positionV>
                        <wp:extent cx="1562735" cy="175704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11"/>
                            <wp:lineTo x="21328" y="21311"/>
                            <wp:lineTo x="21328" y="0"/>
                            <wp:lineTo x="0" y="0"/>
                          </wp:wrapPolygon>
                        </wp:wrapTight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057" t="25977" r="5553" b="285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735" cy="1757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</w:p>
              </w:tc>
              <w:tc>
                <w:tcPr>
                  <w:tcW w:w="2467" w:type="dxa"/>
                  <w:vAlign w:val="center"/>
                  <w:hideMark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Cambria" w:hAnsi="Cambria" w:cs="Cambria"/>
                      <w:sz w:val="52"/>
                      <w:szCs w:val="52"/>
                      <w:lang w:val="be-BY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-1715770</wp:posOffset>
                        </wp:positionV>
                        <wp:extent cx="1567180" cy="211836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67"/>
                            <wp:lineTo x="21267" y="21367"/>
                            <wp:lineTo x="21267" y="0"/>
                            <wp:lineTo x="0" y="0"/>
                          </wp:wrapPolygon>
                        </wp:wrapTight>
                        <wp:docPr id="8" name="Рисунок 8" descr="Картинки раскраски лен (42 фото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Картинки раскраски лен (42 фото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8532" b="105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180" cy="2118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67" w:type="dxa"/>
                  <w:vAlign w:val="center"/>
                  <w:hideMark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Cambria" w:hAnsi="Cambria" w:cs="Cambria"/>
                      <w:sz w:val="52"/>
                      <w:szCs w:val="52"/>
                      <w:lang w:val="be-BY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-1697990</wp:posOffset>
                        </wp:positionV>
                        <wp:extent cx="1496060" cy="1282065"/>
                        <wp:effectExtent l="0" t="0" r="8890" b="0"/>
                        <wp:wrapTight wrapText="bothSides">
                          <wp:wrapPolygon edited="0">
                            <wp:start x="0" y="0"/>
                            <wp:lineTo x="0" y="21183"/>
                            <wp:lineTo x="21453" y="21183"/>
                            <wp:lineTo x="21453" y="0"/>
                            <wp:lineTo x="0" y="0"/>
                          </wp:wrapPolygon>
                        </wp:wrapTight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214" t="22751" r="6699" b="482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060" cy="12820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67" w:type="dxa"/>
                  <w:vAlign w:val="center"/>
                  <w:hideMark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Cambria" w:hAnsi="Cambria" w:cs="Cambria"/>
                      <w:sz w:val="52"/>
                      <w:szCs w:val="52"/>
                      <w:lang w:val="be-BY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-63500</wp:posOffset>
                        </wp:positionH>
                        <wp:positionV relativeFrom="paragraph">
                          <wp:posOffset>5080</wp:posOffset>
                        </wp:positionV>
                        <wp:extent cx="1553845" cy="1755140"/>
                        <wp:effectExtent l="0" t="0" r="8255" b="0"/>
                        <wp:wrapTight wrapText="bothSides">
                          <wp:wrapPolygon edited="0">
                            <wp:start x="0" y="0"/>
                            <wp:lineTo x="0" y="21334"/>
                            <wp:lineTo x="21450" y="21334"/>
                            <wp:lineTo x="21450" y="0"/>
                            <wp:lineTo x="0" y="0"/>
                          </wp:wrapPolygon>
                        </wp:wrapTight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079" t="34216" r="8705" b="32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845" cy="17551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67" w:type="dxa"/>
                  <w:vAlign w:val="center"/>
                  <w:hideMark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Cambria" w:hAnsi="Cambria" w:cs="Cambria"/>
                      <w:sz w:val="52"/>
                      <w:szCs w:val="52"/>
                      <w:lang w:val="be-BY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179070</wp:posOffset>
                        </wp:positionH>
                        <wp:positionV relativeFrom="paragraph">
                          <wp:posOffset>-1186180</wp:posOffset>
                        </wp:positionV>
                        <wp:extent cx="1602740" cy="160274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09"/>
                            <wp:lineTo x="21309" y="21309"/>
                            <wp:lineTo x="21309" y="0"/>
                            <wp:lineTo x="0" y="0"/>
                          </wp:wrapPolygon>
                        </wp:wrapTight>
                        <wp:docPr id="5" name="Рисунок 5" descr="Трафареты аист 27 фо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Трафареты аист 27 фо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A7CC0" w:rsidRDefault="006A7CC0">
            <w:pPr>
              <w:spacing w:line="240" w:lineRule="auto"/>
              <w:rPr>
                <w:rFonts w:ascii="Cambria" w:hAnsi="Cambria" w:cs="Cambria"/>
                <w:sz w:val="52"/>
                <w:szCs w:val="52"/>
                <w:lang w:val="be-BY"/>
              </w:rPr>
            </w:pPr>
          </w:p>
          <w:p w:rsidR="006A7CC0" w:rsidRDefault="006A7CC0">
            <w:pPr>
              <w:spacing w:line="240" w:lineRule="auto"/>
              <w:rPr>
                <w:rFonts w:ascii="Cambria" w:hAnsi="Cambria" w:cs="Cambria"/>
                <w:sz w:val="52"/>
                <w:szCs w:val="52"/>
                <w:lang w:val="be-BY"/>
              </w:rPr>
            </w:pPr>
          </w:p>
          <w:p w:rsidR="006A7CC0" w:rsidRDefault="006A7CC0">
            <w:pPr>
              <w:spacing w:line="240" w:lineRule="auto"/>
              <w:rPr>
                <w:rFonts w:ascii="Cambria" w:hAnsi="Cambria" w:cs="Cambria"/>
                <w:sz w:val="52"/>
                <w:szCs w:val="52"/>
                <w:lang w:val="be-BY"/>
              </w:rPr>
            </w:pPr>
          </w:p>
          <w:p w:rsidR="006A7CC0" w:rsidRDefault="006A7CC0">
            <w:pPr>
              <w:spacing w:line="240" w:lineRule="auto"/>
              <w:ind w:left="340"/>
              <w:rPr>
                <w:rFonts w:ascii="Times New Roman" w:hAnsi="Times New Roman" w:cs="Times New Roman"/>
                <w:b/>
                <w:sz w:val="84"/>
                <w:szCs w:val="84"/>
              </w:rPr>
            </w:pP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А  І  </w:t>
            </w:r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Ы </w:t>
            </w: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 і  о  Э  і  І  </w:t>
            </w:r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84"/>
                <w:szCs w:val="84"/>
                <w:lang w:val="be-BY"/>
              </w:rPr>
              <w:t xml:space="preserve"> Б  І  </w:t>
            </w:r>
            <w:r>
              <w:rPr>
                <w:rFonts w:ascii="Times New Roman" w:hAnsi="Times New Roman" w:cs="Times New Roman"/>
                <w:b/>
                <w:sz w:val="84"/>
                <w:szCs w:val="84"/>
              </w:rPr>
              <w:t xml:space="preserve">и </w:t>
            </w:r>
          </w:p>
          <w:p w:rsidR="006A7CC0" w:rsidRDefault="006A7CC0">
            <w:pPr>
              <w:spacing w:line="240" w:lineRule="auto"/>
              <w:rPr>
                <w:rFonts w:cs="Times New Roman"/>
                <w:sz w:val="52"/>
                <w:szCs w:val="52"/>
              </w:rPr>
            </w:pPr>
          </w:p>
        </w:tc>
      </w:tr>
    </w:tbl>
    <w:p w:rsidR="006A7CC0" w:rsidRDefault="006A7CC0" w:rsidP="006A7C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A7CC0" w:rsidRDefault="006A7CC0" w:rsidP="006A7CC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6A7CC0" w:rsidRDefault="006A7CC0" w:rsidP="006A7C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A7CC0" w:rsidRDefault="006A7CC0" w:rsidP="006A7CC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Дадатак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</w:p>
    <w:tbl>
      <w:tblPr>
        <w:tblStyle w:val="af"/>
        <w:tblW w:w="15891" w:type="dxa"/>
        <w:tblInd w:w="-147" w:type="dxa"/>
        <w:tblLook w:val="04A0" w:firstRow="1" w:lastRow="0" w:firstColumn="1" w:lastColumn="0" w:noHBand="0" w:noVBand="1"/>
      </w:tblPr>
      <w:tblGrid>
        <w:gridCol w:w="15891"/>
      </w:tblGrid>
      <w:tr w:rsidR="006A7CC0" w:rsidTr="006A7CC0">
        <w:trPr>
          <w:trHeight w:val="6036"/>
        </w:trPr>
        <w:tc>
          <w:tcPr>
            <w:tcW w:w="1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C0" w:rsidRDefault="006A7CC0">
            <w:pPr>
              <w:spacing w:line="240" w:lineRule="auto"/>
              <w:rPr>
                <w:noProof/>
                <w:lang w:eastAsia="ru-RU"/>
              </w:rPr>
            </w:pP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5"/>
              <w:gridCol w:w="3598"/>
              <w:gridCol w:w="4086"/>
              <w:gridCol w:w="5016"/>
            </w:tblGrid>
            <w:tr w:rsidR="006A7CC0">
              <w:tc>
                <w:tcPr>
                  <w:tcW w:w="3915" w:type="dxa"/>
                  <w:hideMark/>
                </w:tcPr>
                <w:p w:rsidR="006A7CC0" w:rsidRDefault="006A7CC0">
                  <w:pPr>
                    <w:spacing w:line="240" w:lineRule="auto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364490</wp:posOffset>
                        </wp:positionH>
                        <wp:positionV relativeFrom="paragraph">
                          <wp:posOffset>1304290</wp:posOffset>
                        </wp:positionV>
                        <wp:extent cx="1685925" cy="1141730"/>
                        <wp:effectExtent l="0" t="0" r="9525" b="1270"/>
                        <wp:wrapNone/>
                        <wp:docPr id="4" name="Рисунок 4" descr="Летящий аист клипарт (49 фото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Летящий аист клипарт (49 фото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14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5900" cy="1200150"/>
                        <wp:effectExtent l="0" t="0" r="0" b="0"/>
                        <wp:docPr id="1" name="Рисунок 1" descr="Летящий аист клипарт (49 фото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Летящий аист клипарт (49 фото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859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915" w:type="dxa"/>
                  <w:hideMark/>
                </w:tcPr>
                <w:p w:rsidR="006A7CC0" w:rsidRDefault="006A7CC0">
                  <w:pPr>
                    <w:spacing w:line="240" w:lineRule="auto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135890</wp:posOffset>
                        </wp:positionH>
                        <wp:positionV relativeFrom="paragraph">
                          <wp:posOffset>171450</wp:posOffset>
                        </wp:positionV>
                        <wp:extent cx="2057400" cy="2240280"/>
                        <wp:effectExtent l="0" t="0" r="0" b="7620"/>
                        <wp:wrapTight wrapText="bothSides">
                          <wp:wrapPolygon edited="0">
                            <wp:start x="0" y="0"/>
                            <wp:lineTo x="0" y="21490"/>
                            <wp:lineTo x="21400" y="21490"/>
                            <wp:lineTo x="21400" y="0"/>
                            <wp:lineTo x="0" y="0"/>
                          </wp:wrapPolygon>
                        </wp:wrapTight>
                        <wp:docPr id="3" name="Рисунок 3" descr="Парусный корабль с парусами Векторная иллюстрация на белом фоне | Премиум  AI-сгенерированно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Парусный корабль с парусами Векторная иллюстрация на белом фоне | Премиум  AI-сгенерированно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72" t="12598" r="18896" b="255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40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915" w:type="dxa"/>
                  <w:hideMark/>
                </w:tcPr>
                <w:p w:rsidR="006A7CC0" w:rsidRDefault="006A7CC0">
                  <w:pPr>
                    <w:spacing w:line="240" w:lineRule="auto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-34925</wp:posOffset>
                        </wp:positionH>
                        <wp:positionV relativeFrom="paragraph">
                          <wp:posOffset>495300</wp:posOffset>
                        </wp:positionV>
                        <wp:extent cx="2454910" cy="1543050"/>
                        <wp:effectExtent l="0" t="0" r="2540" b="0"/>
                        <wp:wrapTight wrapText="bothSides">
                          <wp:wrapPolygon edited="0">
                            <wp:start x="0" y="0"/>
                            <wp:lineTo x="0" y="21333"/>
                            <wp:lineTo x="21455" y="21333"/>
                            <wp:lineTo x="21455" y="0"/>
                            <wp:lineTo x="0" y="0"/>
                          </wp:wrapPolygon>
                        </wp:wrapTight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43" t="29022" r="77068" b="528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91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915" w:type="dxa"/>
                  <w:hideMark/>
                </w:tcPr>
                <w:p w:rsidR="006A7CC0" w:rsidRDefault="006A7CC0">
                  <w:pPr>
                    <w:spacing w:line="240" w:lineRule="auto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88265</wp:posOffset>
                        </wp:positionH>
                        <wp:positionV relativeFrom="paragraph">
                          <wp:posOffset>168910</wp:posOffset>
                        </wp:positionV>
                        <wp:extent cx="2536190" cy="2432050"/>
                        <wp:effectExtent l="152400" t="152400" r="359410" b="330200"/>
                        <wp:wrapTight wrapText="bothSides">
                          <wp:wrapPolygon edited="0">
                            <wp:start x="649" y="-1354"/>
                            <wp:lineTo x="-1298" y="-1015"/>
                            <wp:lineTo x="-1298" y="21995"/>
                            <wp:lineTo x="-324" y="23348"/>
                            <wp:lineTo x="1460" y="24025"/>
                            <wp:lineTo x="1622" y="24363"/>
                            <wp:lineTo x="21578" y="24363"/>
                            <wp:lineTo x="21741" y="24025"/>
                            <wp:lineTo x="23525" y="23348"/>
                            <wp:lineTo x="24499" y="20810"/>
                            <wp:lineTo x="24499" y="1692"/>
                            <wp:lineTo x="22552" y="-846"/>
                            <wp:lineTo x="22390" y="-1354"/>
                            <wp:lineTo x="649" y="-1354"/>
                          </wp:wrapPolygon>
                        </wp:wrapTight>
                        <wp:docPr id="17" name="Рисунок 17" descr="Самое популярное оружие крестоносцев: vova_91 — LiveJourna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7" descr="Самое популярное оружие крестоносцев: vova_91 — LiveJournal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960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A7CC0">
              <w:tc>
                <w:tcPr>
                  <w:tcW w:w="3915" w:type="dxa"/>
                  <w:vAlign w:val="center"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  <w:t>лікі</w:t>
                  </w:r>
                </w:p>
              </w:tc>
              <w:tc>
                <w:tcPr>
                  <w:tcW w:w="3915" w:type="dxa"/>
                  <w:vAlign w:val="center"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  <w:t>захопнікі</w:t>
                  </w:r>
                </w:p>
              </w:tc>
              <w:tc>
                <w:tcPr>
                  <w:tcW w:w="3915" w:type="dxa"/>
                  <w:vAlign w:val="center"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  <w:t>птушкі</w:t>
                  </w:r>
                </w:p>
              </w:tc>
              <w:tc>
                <w:tcPr>
                  <w:tcW w:w="3915" w:type="dxa"/>
                  <w:vAlign w:val="center"/>
                </w:tcPr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</w:pPr>
                </w:p>
                <w:p w:rsidR="006A7CC0" w:rsidRDefault="006A7CC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  <w:lang w:val="be-BY"/>
                    </w:rPr>
                    <w:t>ветразі</w:t>
                  </w:r>
                </w:p>
              </w:tc>
            </w:tr>
          </w:tbl>
          <w:p w:rsidR="006A7CC0" w:rsidRDefault="006A7CC0">
            <w:pPr>
              <w:spacing w:line="240" w:lineRule="auto"/>
              <w:rPr>
                <w:noProof/>
                <w:lang w:eastAsia="ru-RU"/>
              </w:rPr>
            </w:pPr>
          </w:p>
        </w:tc>
      </w:tr>
    </w:tbl>
    <w:p w:rsidR="006A7CC0" w:rsidRDefault="006A7CC0" w:rsidP="006A7CC0"/>
    <w:p w:rsidR="006A7CC0" w:rsidRDefault="006A7CC0" w:rsidP="006A7C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7CC0" w:rsidRDefault="006A7CC0" w:rsidP="006A7CC0">
      <w:pPr>
        <w:rPr>
          <w:lang w:val="be-BY"/>
        </w:rPr>
      </w:pPr>
    </w:p>
    <w:p w:rsidR="00DB34D2" w:rsidRPr="00B02534" w:rsidRDefault="00DB34D2" w:rsidP="008D1620">
      <w:pPr>
        <w:pStyle w:val="1"/>
      </w:pPr>
    </w:p>
    <w:sectPr w:rsidR="00DB34D2" w:rsidRPr="00B02534" w:rsidSect="006A7CC0">
      <w:headerReference w:type="default" r:id="rId17"/>
      <w:footerReference w:type="default" r:id="rId18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ACB" w:rsidRDefault="00240ACB" w:rsidP="00AA1ABA">
      <w:pPr>
        <w:spacing w:after="0" w:line="240" w:lineRule="auto"/>
      </w:pPr>
      <w:r>
        <w:separator/>
      </w:r>
    </w:p>
  </w:endnote>
  <w:endnote w:type="continuationSeparator" w:id="0">
    <w:p w:rsidR="00240ACB" w:rsidRDefault="00240ACB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auto"/>
    <w:pitch w:val="variable"/>
    <w:sig w:usb0="C40006F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ACB" w:rsidRDefault="00240ACB" w:rsidP="00AA1ABA">
      <w:pPr>
        <w:spacing w:after="0" w:line="240" w:lineRule="auto"/>
      </w:pPr>
      <w:r>
        <w:separator/>
      </w:r>
    </w:p>
  </w:footnote>
  <w:footnote w:type="continuationSeparator" w:id="0">
    <w:p w:rsidR="00240ACB" w:rsidRDefault="00240ACB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6A7CC0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CC0"/>
    <w:rsid w:val="0003005E"/>
    <w:rsid w:val="000A2619"/>
    <w:rsid w:val="00101B76"/>
    <w:rsid w:val="001D7A3B"/>
    <w:rsid w:val="00240AC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A7CC0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45099"/>
  <w15:chartTrackingRefBased/>
  <w15:docId w15:val="{9DD0F6E0-57C0-472A-982D-9D2D8405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7CC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0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2025\02-25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2025-02-25T07:45:00Z</dcterms:created>
  <dcterms:modified xsi:type="dcterms:W3CDTF">2025-02-25T07:47:00Z</dcterms:modified>
</cp:coreProperties>
</file>