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"/>
        <w:tblpPr w:leftFromText="180" w:rightFromText="180" w:tblpY="284"/>
        <w:tblW w:w="15360" w:type="dxa"/>
        <w:tblLayout w:type="fixed"/>
        <w:tblLook w:val="04A0" w:firstRow="1" w:lastRow="0" w:firstColumn="1" w:lastColumn="0" w:noHBand="0" w:noVBand="1"/>
      </w:tblPr>
      <w:tblGrid>
        <w:gridCol w:w="1825"/>
        <w:gridCol w:w="1827"/>
        <w:gridCol w:w="1826"/>
        <w:gridCol w:w="1827"/>
        <w:gridCol w:w="628"/>
        <w:gridCol w:w="2041"/>
        <w:gridCol w:w="1701"/>
        <w:gridCol w:w="1757"/>
        <w:gridCol w:w="1928"/>
      </w:tblGrid>
      <w:tr w:rsidR="00C67870" w:rsidTr="00C67870">
        <w:trPr>
          <w:trHeight w:val="1744"/>
        </w:trPr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870" w:rsidRDefault="00C67870" w:rsidP="00C67870">
            <w:pP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274FCFFE" wp14:editId="3BEB1C10">
                  <wp:simplePos x="0" y="0"/>
                  <wp:positionH relativeFrom="column">
                    <wp:posOffset>339725</wp:posOffset>
                  </wp:positionH>
                  <wp:positionV relativeFrom="paragraph">
                    <wp:posOffset>271780</wp:posOffset>
                  </wp:positionV>
                  <wp:extent cx="724535" cy="807720"/>
                  <wp:effectExtent l="0" t="0" r="0" b="0"/>
                  <wp:wrapNone/>
                  <wp:docPr id="43" name="Рисунок 43" descr="СВЕК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СВЕК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15" r="17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807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45A07504" wp14:editId="37B6072D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150495</wp:posOffset>
                  </wp:positionV>
                  <wp:extent cx="441960" cy="641985"/>
                  <wp:effectExtent l="71437" t="176213" r="67628" b="162877"/>
                  <wp:wrapNone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018" t="20258" r="9177" b="36479"/>
                          <a:stretch>
                            <a:fillRect/>
                          </a:stretch>
                        </pic:blipFill>
                        <pic:spPr bwMode="auto">
                          <a:xfrm rot="2880595">
                            <a:off x="0" y="0"/>
                            <a:ext cx="441960" cy="641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870" w:rsidRDefault="00C67870" w:rsidP="00C67870">
            <w:pPr>
              <w:spacing w:line="240" w:lineRule="auto"/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5D3E1254" wp14:editId="3151F735">
                  <wp:extent cx="923925" cy="914400"/>
                  <wp:effectExtent l="0" t="0" r="9525" b="0"/>
                  <wp:docPr id="36" name="Рисунок 36" descr="слива на прозрачном фоне 27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слива на прозрачном фоне 27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870" w:rsidRDefault="00C67870" w:rsidP="00C67870">
            <w:pPr>
              <w:spacing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30858C2A" wp14:editId="0E5EEDEB">
                  <wp:extent cx="952500" cy="952500"/>
                  <wp:effectExtent l="0" t="0" r="0" b="0"/>
                  <wp:docPr id="35" name="Рисунок 35" descr="Более 1 073 300 работ на тему «яблоко»: стоковые фото, картинки и  изображения royalty-free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Более 1 073 300 работ на тему «яблоко»: стоковые фото, картинки и  изображения royalty-free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870" w:rsidRDefault="00C67870" w:rsidP="00C67870">
            <w:pPr>
              <w:spacing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6ADA0EDC" wp14:editId="4A78FA7E">
                  <wp:extent cx="1000125" cy="981075"/>
                  <wp:effectExtent l="0" t="0" r="9525" b="9525"/>
                  <wp:docPr id="34" name="Рисунок 34" descr="Купить Груши с доставкой - категория Фрукты в Auch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Купить Груши с доставкой - категория Фрукты в Auch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67870" w:rsidRDefault="00C67870" w:rsidP="00C67870">
            <w:pPr>
              <w:spacing w:line="240" w:lineRule="auto"/>
              <w:rPr>
                <w:noProof/>
                <w:lang w:eastAsia="ru-RU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870" w:rsidRDefault="00C67870" w:rsidP="00C67870">
            <w:pPr>
              <w:spacing w:line="240" w:lineRule="auto"/>
            </w:pPr>
            <w:r>
              <w:pict w14:anchorId="627424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33" type="#_x0000_t75" alt="СВЕКЛА" style="position:absolute;margin-left:34.25pt;margin-top:22.2pt;width:57.05pt;height:63.6pt;z-index:-2516193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      <v:imagedata r:id="rId11" o:title="СВЕКЛА" cropleft="9709f" cropright="11694f"/>
                </v:shape>
              </w:pict>
            </w:r>
            <w:r>
              <w:pict w14:anchorId="1CAA88B8">
                <v:shape id="Рисунок 6" o:spid="_x0000_s1034" type="#_x0000_t75" style="position:absolute;margin-left:13.05pt;margin-top:5.15pt;width:34.8pt;height:50.55pt;rotation:3146378fd;z-index:-251618304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      <v:imagedata r:id="rId12" o:title="" croptop="13276f" cropbottom="23907f" cropleft="43921f" cropright="6014f"/>
                </v:shape>
              </w:pic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870" w:rsidRDefault="00C67870" w:rsidP="00C67870">
            <w:pPr>
              <w:spacing w:line="240" w:lineRule="auto"/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pict w14:anchorId="554BB25D">
                <v:shape id="Рисунок 11" o:spid="_x0000_i1421" type="#_x0000_t75" alt="слива на прозрачном фоне 27 фото" style="width:72.75pt;height:1in;visibility:visible;mso-wrap-style:square">
                  <v:imagedata r:id="rId13" o:title="слива на прозрачном фоне 27 фото"/>
                </v:shape>
              </w:pic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870" w:rsidRDefault="00C67870" w:rsidP="00C67870">
            <w:pPr>
              <w:spacing w:line="240" w:lineRule="auto"/>
            </w:pPr>
            <w:r>
              <w:rPr>
                <w:noProof/>
                <w:lang w:eastAsia="ru-RU"/>
              </w:rPr>
              <w:pict w14:anchorId="54068A7A">
                <v:shape id="Рисунок 12" o:spid="_x0000_i1422" type="#_x0000_t75" alt="Более 1 073 300 работ на тему «яблоко»: стоковые фото, картинки и  изображения royalty-free - iStock" style="width:75pt;height:75pt;visibility:visible;mso-wrap-style:square">
                  <v:imagedata r:id="rId14" o:title=" стоковые фото, картинки и  изображения royalty-free - iStock"/>
                </v:shape>
              </w:pic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870" w:rsidRDefault="00C67870" w:rsidP="00C67870">
            <w:pPr>
              <w:spacing w:line="240" w:lineRule="auto"/>
            </w:pPr>
            <w:r>
              <w:rPr>
                <w:noProof/>
                <w:lang w:eastAsia="ru-RU"/>
              </w:rPr>
              <w:pict w14:anchorId="19FB4B5B">
                <v:shape id="Рисунок 13" o:spid="_x0000_i1423" type="#_x0000_t75" alt="Купить Груши с доставкой - категория Фрукты в Auchan" style="width:78.75pt;height:77.25pt;visibility:visible;mso-wrap-style:square">
                  <v:imagedata r:id="rId15" o:title="Купить Груши с доставкой - категория Фрукты в Auchan"/>
                </v:shape>
              </w:pict>
            </w:r>
          </w:p>
        </w:tc>
      </w:tr>
      <w:tr w:rsidR="00C67870" w:rsidTr="00C67870">
        <w:trPr>
          <w:trHeight w:val="1744"/>
        </w:trPr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870" w:rsidRDefault="00C67870" w:rsidP="00C67870">
            <w:pPr>
              <w:spacing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1E2E9542" wp14:editId="7C20C483">
                  <wp:extent cx="1021715" cy="821055"/>
                  <wp:effectExtent l="0" t="0" r="6985" b="0"/>
                  <wp:docPr id="33" name="Рисунок 33" descr="Лук репча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Лук репча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715" cy="82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870" w:rsidRDefault="00C67870" w:rsidP="00C67870">
            <w:pPr>
              <w:spacing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101FD6FF" wp14:editId="30879C6D">
                  <wp:extent cx="1021715" cy="921385"/>
                  <wp:effectExtent l="0" t="0" r="698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79" b="13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715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870" w:rsidRDefault="00C67870" w:rsidP="00C67870">
            <w:pPr>
              <w:spacing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5D88C661" wp14:editId="632F6DB3">
                  <wp:extent cx="1019175" cy="790575"/>
                  <wp:effectExtent l="0" t="0" r="9525" b="9525"/>
                  <wp:docPr id="31" name="Рисунок 31" descr="http://ogoroniks.ru/uploads/posts/2011-12/1324693683_ogurec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ogoroniks.ru/uploads/posts/2011-12/1324693683_ogurec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870" w:rsidRDefault="00C67870" w:rsidP="00C67870">
            <w:pPr>
              <w:spacing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2D904C89" wp14:editId="13D4FBD0">
                  <wp:extent cx="1021715" cy="939800"/>
                  <wp:effectExtent l="0" t="0" r="6985" b="0"/>
                  <wp:docPr id="30" name="Рисунок 30" descr="http://www.syl.ru/misc/i/ai/82732/134820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syl.ru/misc/i/ai/82732/134820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715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67870" w:rsidRDefault="00C67870" w:rsidP="00C67870">
            <w:pPr>
              <w:spacing w:line="240" w:lineRule="auto"/>
              <w:rPr>
                <w:noProof/>
                <w:lang w:eastAsia="ru-RU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870" w:rsidRDefault="00C67870" w:rsidP="00C67870">
            <w:pPr>
              <w:spacing w:line="240" w:lineRule="auto"/>
            </w:pPr>
            <w:r>
              <w:rPr>
                <w:noProof/>
                <w:lang w:eastAsia="ru-RU"/>
              </w:rPr>
              <w:pict w14:anchorId="543F420E">
                <v:shape id="Рисунок 14" o:spid="_x0000_i1424" type="#_x0000_t75" alt="Лук репчатый" style="width:87.75pt;height:70.5pt;visibility:visible;mso-wrap-style:square">
                  <v:imagedata r:id="rId20" o:title="Лук репчатый" cropbottom="13107f"/>
                </v:shape>
              </w:pic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870" w:rsidRDefault="00C67870" w:rsidP="00C67870">
            <w:pPr>
              <w:spacing w:line="240" w:lineRule="auto"/>
            </w:pPr>
            <w:r>
              <w:rPr>
                <w:noProof/>
                <w:lang w:eastAsia="ru-RU"/>
              </w:rPr>
              <w:pict w14:anchorId="19D5EEF3">
                <v:shape id="Рисунок 15" o:spid="_x0000_i1425" type="#_x0000_t75" style="width:84pt;height:75.75pt;visibility:visible;mso-wrap-style:square">
                  <v:imagedata r:id="rId21" o:title="" croptop="5098f" cropbottom="8901f"/>
                </v:shape>
              </w:pic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870" w:rsidRDefault="00C67870" w:rsidP="00C67870">
            <w:pPr>
              <w:spacing w:line="240" w:lineRule="auto"/>
            </w:pPr>
            <w:r>
              <w:rPr>
                <w:noProof/>
                <w:lang w:eastAsia="ru-RU"/>
              </w:rPr>
              <w:pict w14:anchorId="3F3CAE47">
                <v:shape id="_x0000_i1426" type="#_x0000_t75" alt="http://ogoroniks.ru/uploads/posts/2011-12/1324693683_ogurec.jpg" style="width:80.25pt;height:62.25pt;visibility:visible;mso-wrap-style:square">
                  <v:imagedata r:id="rId22" o:title="1324693683_ogurec"/>
                  <o:lock v:ext="edit" grouping="t"/>
                </v:shape>
              </w:pic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870" w:rsidRDefault="00C67870" w:rsidP="00C67870">
            <w:pPr>
              <w:spacing w:line="240" w:lineRule="auto"/>
            </w:pPr>
            <w:r>
              <w:rPr>
                <w:noProof/>
                <w:lang w:eastAsia="ru-RU"/>
              </w:rPr>
              <w:pict w14:anchorId="15F6B702">
                <v:shape id="_x0000_i1427" type="#_x0000_t75" alt="http://www.syl.ru/misc/i/ai/82732/134820.jpg" style="width:84pt;height:77.25pt;visibility:visible;mso-wrap-style:square">
                  <v:imagedata r:id="rId23" o:title="134820" cropleft="8548f"/>
                  <o:lock v:ext="edit" grouping="t"/>
                </v:shape>
              </w:pict>
            </w:r>
          </w:p>
        </w:tc>
      </w:tr>
      <w:tr w:rsidR="00C67870" w:rsidTr="00C67870">
        <w:trPr>
          <w:trHeight w:val="1744"/>
        </w:trPr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870" w:rsidRDefault="00C67870" w:rsidP="00C67870">
            <w:pPr>
              <w:spacing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6CCD1E72" wp14:editId="1415EAFC">
                  <wp:extent cx="1019175" cy="107632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870" w:rsidRDefault="00C67870" w:rsidP="00C67870">
            <w:pPr>
              <w:spacing w:line="240" w:lineRule="auto"/>
              <w:rPr>
                <w:noProof/>
                <w:lang w:eastAsia="ru-RU"/>
              </w:rPr>
            </w:pPr>
          </w:p>
          <w:p w:rsidR="00C67870" w:rsidRDefault="00C67870" w:rsidP="00C67870">
            <w:pPr>
              <w:spacing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27E48ADB" wp14:editId="05AFCE13">
                  <wp:extent cx="904875" cy="1047750"/>
                  <wp:effectExtent l="0" t="0" r="9525" b="0"/>
                  <wp:docPr id="28" name="Рисунок 28" descr="Сир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" descr="Сир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870" w:rsidRDefault="00C67870" w:rsidP="00C67870">
            <w:pPr>
              <w:spacing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44817290" wp14:editId="3514D8FA">
                  <wp:extent cx="1019175" cy="1228725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870" w:rsidRDefault="00C67870" w:rsidP="00C67870">
            <w:pP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7BD4C06A" wp14:editId="2BE69B4B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180340</wp:posOffset>
                  </wp:positionV>
                  <wp:extent cx="1009650" cy="800100"/>
                  <wp:effectExtent l="0" t="0" r="0" b="0"/>
                  <wp:wrapTight wrapText="bothSides">
                    <wp:wrapPolygon edited="0">
                      <wp:start x="0" y="0"/>
                      <wp:lineTo x="0" y="21086"/>
                      <wp:lineTo x="21192" y="21086"/>
                      <wp:lineTo x="21192" y="0"/>
                      <wp:lineTo x="0" y="0"/>
                    </wp:wrapPolygon>
                  </wp:wrapTight>
                  <wp:docPr id="41" name="Рисунок 41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Grp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8" r="5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48E05E98" wp14:editId="6299B89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180340</wp:posOffset>
                  </wp:positionV>
                  <wp:extent cx="1009650" cy="800100"/>
                  <wp:effectExtent l="0" t="0" r="0" b="0"/>
                  <wp:wrapTight wrapText="bothSides">
                    <wp:wrapPolygon edited="0">
                      <wp:start x="0" y="0"/>
                      <wp:lineTo x="0" y="21086"/>
                      <wp:lineTo x="21192" y="21086"/>
                      <wp:lineTo x="21192" y="0"/>
                      <wp:lineTo x="0" y="0"/>
                    </wp:wrapPolygon>
                  </wp:wrapTight>
                  <wp:docPr id="40" name="Рисунок 40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4"/>
                          <pic:cNvPicPr>
                            <a:picLocks noGrp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8" r="5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67870" w:rsidRDefault="00C67870" w:rsidP="00C67870">
            <w:pPr>
              <w:spacing w:line="240" w:lineRule="auto"/>
              <w:rPr>
                <w:noProof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870" w:rsidRDefault="00C67870" w:rsidP="00C67870">
            <w:pPr>
              <w:spacing w:line="240" w:lineRule="auto"/>
            </w:pPr>
            <w:r>
              <w:rPr>
                <w:noProof/>
                <w:lang w:eastAsia="ru-RU"/>
              </w:rPr>
              <w:pict w14:anchorId="50ADFA17">
                <v:shape id="Рисунок 9" o:spid="_x0000_i1428" type="#_x0000_t75" style="width:80.25pt;height:84.75pt;visibility:visible;mso-wrap-style:square">
                  <v:imagedata r:id="rId28" o:title=""/>
                </v:shape>
              </w:pic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870" w:rsidRDefault="00C67870" w:rsidP="00C67870">
            <w:pPr>
              <w:spacing w:line="240" w:lineRule="auto"/>
              <w:rPr>
                <w:noProof/>
                <w:lang w:eastAsia="ru-RU"/>
              </w:rPr>
            </w:pPr>
          </w:p>
          <w:p w:rsidR="00C67870" w:rsidRDefault="00C67870" w:rsidP="00C67870">
            <w:pPr>
              <w:spacing w:line="240" w:lineRule="auto"/>
            </w:pPr>
            <w:r>
              <w:rPr>
                <w:noProof/>
                <w:lang w:eastAsia="ru-RU"/>
              </w:rPr>
              <w:pict w14:anchorId="3D602D1B">
                <v:shape id="Рисунок 19" o:spid="_x0000_i1429" type="#_x0000_t75" alt="Сирень" style="width:71.25pt;height:82.5pt;visibility:visible;mso-wrap-style:square">
                  <v:imagedata r:id="rId29" o:title="Сирень" cropbottom="7493f"/>
                </v:shape>
              </w:pic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870" w:rsidRDefault="00C67870" w:rsidP="00C67870">
            <w:pPr>
              <w:spacing w:line="240" w:lineRule="auto"/>
            </w:pPr>
            <w:r>
              <w:rPr>
                <w:noProof/>
                <w:lang w:eastAsia="ru-RU"/>
              </w:rPr>
              <w:pict w14:anchorId="2DAF3C1A">
                <v:shape id="Рисунок 8" o:spid="_x0000_i1430" type="#_x0000_t75" style="width:80.25pt;height:96.75pt;visibility:visible;mso-wrap-style:square">
                  <v:imagedata r:id="rId30" o:title=""/>
                </v:shape>
              </w:pic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870" w:rsidRDefault="00C67870" w:rsidP="00C67870">
            <w:pPr>
              <w:spacing w:line="240" w:lineRule="auto"/>
            </w:pPr>
            <w:r>
              <w:rPr>
                <w:noProof/>
                <w:lang w:eastAsia="ru-RU"/>
              </w:rPr>
              <w:t xml:space="preserve">   </w:t>
            </w:r>
            <w:r>
              <w:pict w14:anchorId="52C0FCC5">
                <v:shape id="Объект 4" o:spid="_x0000_s1035" type="#_x0000_t75" style="position:absolute;margin-left:.05pt;margin-top:14.2pt;width:79.5pt;height:63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wrapcoords="-204 0 -204 21343 21600 21343 21600 0 -204 0">
                  <v:imagedata r:id="rId31" o:title="" cropleft="3662f" cropright="3905f"/>
                  <o:lock v:ext="edit" aspectratio="f" grouping="t"/>
                  <w10:wrap type="tight"/>
                </v:shape>
              </w:pict>
            </w:r>
          </w:p>
        </w:tc>
      </w:tr>
      <w:tr w:rsidR="00C67870" w:rsidTr="00C67870">
        <w:trPr>
          <w:trHeight w:val="1744"/>
        </w:trPr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870" w:rsidRDefault="00C67870" w:rsidP="00C67870">
            <w:pPr>
              <w:spacing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3E4B9515" wp14:editId="74A315C0">
                  <wp:extent cx="1019175" cy="1133475"/>
                  <wp:effectExtent l="0" t="0" r="952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870" w:rsidRDefault="00C67870" w:rsidP="00C67870">
            <w:pPr>
              <w:spacing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2F865FC3" wp14:editId="51147CCD">
                  <wp:extent cx="1019175" cy="85725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870" w:rsidRDefault="00C67870" w:rsidP="00C67870">
            <w:pPr>
              <w:spacing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1A04B0D2" wp14:editId="410034CB">
                  <wp:extent cx="809625" cy="942975"/>
                  <wp:effectExtent l="0" t="0" r="9525" b="9525"/>
                  <wp:docPr id="24" name="Рисунок 24" descr="колосья ржи на прозрачном фоне 26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колосья ржи на прозрачном фоне 26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26" r="19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870" w:rsidRDefault="00C67870" w:rsidP="00C67870">
            <w:pPr>
              <w:spacing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3FF614AE" wp14:editId="5E84353F">
                  <wp:extent cx="904875" cy="105727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16" t="28786" r="62756" b="31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67870" w:rsidRDefault="00C67870" w:rsidP="00C67870">
            <w:pPr>
              <w:spacing w:line="240" w:lineRule="auto"/>
              <w:rPr>
                <w:noProof/>
                <w:lang w:eastAsia="ru-RU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870" w:rsidRDefault="00C67870" w:rsidP="00C67870">
            <w:pPr>
              <w:spacing w:line="240" w:lineRule="auto"/>
            </w:pPr>
            <w:r>
              <w:rPr>
                <w:noProof/>
                <w:lang w:eastAsia="ru-RU"/>
              </w:rPr>
              <w:pict w14:anchorId="5CE054FC">
                <v:shape id="Рисунок 5" o:spid="_x0000_i1431" type="#_x0000_t75" style="width:80.25pt;height:89.25pt;visibility:visible;mso-wrap-style:square">
                  <v:imagedata r:id="rId36" o:title=""/>
                </v:shape>
              </w:pic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870" w:rsidRDefault="00C67870" w:rsidP="00C67870">
            <w:pPr>
              <w:spacing w:line="240" w:lineRule="auto"/>
            </w:pPr>
            <w:r>
              <w:rPr>
                <w:noProof/>
                <w:lang w:eastAsia="ru-RU"/>
              </w:rPr>
              <w:pict w14:anchorId="2529341F">
                <v:shape id="Рисунок 4" o:spid="_x0000_i1432" type="#_x0000_t75" style="width:80.25pt;height:67.5pt;visibility:visible;mso-wrap-style:square">
                  <v:imagedata r:id="rId37" o:title=""/>
                </v:shape>
              </w:pic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870" w:rsidRDefault="00C67870" w:rsidP="00C67870">
            <w:pPr>
              <w:spacing w:line="240" w:lineRule="auto"/>
            </w:pPr>
            <w:r>
              <w:rPr>
                <w:noProof/>
                <w:lang w:eastAsia="ru-RU"/>
              </w:rPr>
              <w:pict w14:anchorId="38C1444E">
                <v:shape id="Рисунок 32" o:spid="_x0000_i1433" type="#_x0000_t75" alt="колосья ржи на прозрачном фоне 26 фото" style="width:63.75pt;height:74.25pt;visibility:visible;mso-wrap-style:square">
                  <v:imagedata r:id="rId38" o:title="колосья ржи на прозрачном фоне 26 фото" cropleft="7619f" cropright="13099f"/>
                </v:shape>
              </w:pic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870" w:rsidRDefault="00C67870" w:rsidP="00C67870">
            <w:pPr>
              <w:spacing w:line="240" w:lineRule="auto"/>
            </w:pPr>
            <w:r>
              <w:rPr>
                <w:noProof/>
                <w:lang w:eastAsia="ru-RU"/>
              </w:rPr>
              <w:pict w14:anchorId="69664345">
                <v:shape id="Рисунок 33" o:spid="_x0000_i1434" type="#_x0000_t75" style="width:71.25pt;height:83.25pt;visibility:visible;mso-wrap-style:square">
                  <v:imagedata r:id="rId39" o:title="" croptop="18865f" cropbottom="20581f" cropleft="6695f" cropright="41128f"/>
                </v:shape>
              </w:pict>
            </w:r>
          </w:p>
        </w:tc>
      </w:tr>
      <w:tr w:rsidR="00C67870" w:rsidTr="00C67870">
        <w:trPr>
          <w:trHeight w:val="1744"/>
        </w:trPr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870" w:rsidRDefault="00C67870" w:rsidP="00C67870">
            <w:pPr>
              <w:spacing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10FB8A28" wp14:editId="1CEFD2F6">
                  <wp:extent cx="1021715" cy="1031240"/>
                  <wp:effectExtent l="0" t="0" r="6985" b="0"/>
                  <wp:docPr id="22" name="Рисунок 22" descr="Картинки анютины глазки цветы для детей (70 фот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Картинки анютины глазки цветы для детей (70 фот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4" r="144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715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870" w:rsidRDefault="00C67870" w:rsidP="00C67870">
            <w:pPr>
              <w:spacing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377CE436" wp14:editId="4D4BB1F9">
                  <wp:extent cx="1019175" cy="1000125"/>
                  <wp:effectExtent l="0" t="0" r="9525" b="9525"/>
                  <wp:docPr id="21" name="Рисунок 21" descr="http://s00.yaplakal.com/pics/pics_original/9/2/3/3703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00.yaplakal.com/pics/pics_original/9/2/3/3703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35" r="9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870" w:rsidRDefault="00C67870" w:rsidP="00C67870">
            <w:pPr>
              <w:spacing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6BF78CCC" wp14:editId="12E16B2B">
                  <wp:extent cx="695325" cy="990600"/>
                  <wp:effectExtent l="0" t="0" r="9525" b="0"/>
                  <wp:docPr id="20" name="Рисунок 20" descr="Картинки незабудки цветы на прозрачном фоне (59 фот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артинки незабудки цветы на прозрачном фоне (59 фот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870" w:rsidRDefault="00C67870" w:rsidP="00C67870">
            <w:pPr>
              <w:spacing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D90A3D" wp14:editId="5D6ABA26">
                  <wp:extent cx="819150" cy="10668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67870" w:rsidRDefault="00C67870" w:rsidP="00C67870">
            <w:pPr>
              <w:spacing w:line="240" w:lineRule="auto"/>
              <w:rPr>
                <w:noProof/>
                <w:lang w:eastAsia="ru-RU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870" w:rsidRDefault="00C67870" w:rsidP="00C67870">
            <w:pPr>
              <w:spacing w:line="240" w:lineRule="auto"/>
            </w:pPr>
            <w:r>
              <w:rPr>
                <w:noProof/>
                <w:lang w:eastAsia="ru-RU"/>
              </w:rPr>
              <w:pict w14:anchorId="716C564D">
                <v:shape id="Рисунок 38" o:spid="_x0000_i1435" type="#_x0000_t75" alt="Картинки анютины глазки цветы для детей (70 фото)" style="width:81pt;height:81.75pt;visibility:visible;mso-wrap-style:square">
                  <v:imagedata r:id="rId44" o:title="Картинки анютины глазки цветы для детей (70 фото)" cropleft="7480f" cropright="9438f"/>
                </v:shape>
              </w:pic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870" w:rsidRDefault="00C67870" w:rsidP="00C67870">
            <w:pPr>
              <w:spacing w:line="240" w:lineRule="auto"/>
            </w:pPr>
            <w:r>
              <w:rPr>
                <w:noProof/>
                <w:lang w:eastAsia="ru-RU"/>
              </w:rPr>
              <w:pict w14:anchorId="6437C0A5">
                <v:shape id="Picture 2" o:spid="_x0000_i1436" type="#_x0000_t75" alt="http://s00.yaplakal.com/pics/pics_original/9/2/3/3703329.jpg" style="width:80.25pt;height:78.75pt;visibility:visible;mso-wrap-style:square">
                  <v:imagedata r:id="rId45" o:title="3703329" cropleft="6642f" cropright="6310f"/>
                </v:shape>
              </w:pic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870" w:rsidRDefault="00C67870" w:rsidP="00C67870">
            <w:pPr>
              <w:spacing w:line="240" w:lineRule="auto"/>
            </w:pPr>
            <w:r>
              <w:rPr>
                <w:noProof/>
                <w:lang w:eastAsia="ru-RU"/>
              </w:rPr>
              <w:pict w14:anchorId="49E65521">
                <v:shape id="Picture 6" o:spid="_x0000_i1437" type="#_x0000_t75" alt="Картинки незабудки цветы на прозрачном фоне (59 фото)" style="width:54.75pt;height:78pt;visibility:visible;mso-wrap-style:square">
                  <v:imagedata r:id="rId46" o:title="Картинки незабудки цветы на прозрачном фоне (59 фото)"/>
                </v:shape>
              </w:pic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870" w:rsidRDefault="00C67870" w:rsidP="00C67870">
            <w:pPr>
              <w:spacing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 w14:anchorId="245CAF01">
                <v:shape id="Рисунок 37" o:spid="_x0000_i1438" type="#_x0000_t75" style="width:64.5pt;height:84pt;visibility:visible;mso-wrap-style:square">
                  <v:imagedata r:id="rId47" o:title=""/>
                </v:shape>
              </w:pict>
            </w:r>
          </w:p>
        </w:tc>
      </w:tr>
    </w:tbl>
    <w:p w:rsidR="00DB34D2" w:rsidRPr="00B02534" w:rsidRDefault="00DB34D2" w:rsidP="00C67870">
      <w:pPr>
        <w:pStyle w:val="1"/>
        <w:jc w:val="left"/>
      </w:pPr>
      <w:bookmarkStart w:id="0" w:name="_GoBack"/>
      <w:bookmarkEnd w:id="0"/>
    </w:p>
    <w:sectPr w:rsidR="00DB34D2" w:rsidRPr="00B02534" w:rsidSect="00C67870">
      <w:headerReference w:type="default" r:id="rId48"/>
      <w:footerReference w:type="default" r:id="rId49"/>
      <w:pgSz w:w="16838" w:h="11906" w:orient="landscape"/>
      <w:pgMar w:top="851" w:right="113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0E31" w:rsidRDefault="00190E31" w:rsidP="00AA1ABA">
      <w:pPr>
        <w:spacing w:after="0" w:line="240" w:lineRule="auto"/>
      </w:pPr>
      <w:r>
        <w:separator/>
      </w:r>
    </w:p>
  </w:endnote>
  <w:endnote w:type="continuationSeparator" w:id="0">
    <w:p w:rsidR="00190E31" w:rsidRDefault="00190E31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panose1 w:val="020B0503040502020204"/>
    <w:charset w:val="00"/>
    <w:family w:val="auto"/>
    <w:pitch w:val="variable"/>
    <w:sig w:usb0="C40006F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t>2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0E31" w:rsidRDefault="00190E31" w:rsidP="00AA1ABA">
      <w:pPr>
        <w:spacing w:after="0" w:line="240" w:lineRule="auto"/>
      </w:pPr>
      <w:r>
        <w:separator/>
      </w:r>
    </w:p>
  </w:footnote>
  <w:footnote w:type="continuationSeparator" w:id="0">
    <w:p w:rsidR="00190E31" w:rsidRDefault="00190E31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43A" w:rsidRPr="0003005E" w:rsidRDefault="00516657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Ю. В. </w:t>
    </w:r>
    <w:proofErr w:type="spellStart"/>
    <w:r>
      <w:rPr>
        <w:rFonts w:ascii="Times New Roman" w:hAnsi="Times New Roman" w:cs="Times New Roman"/>
        <w:color w:val="404040" w:themeColor="text1" w:themeTint="BF"/>
        <w:sz w:val="24"/>
        <w:szCs w:val="24"/>
      </w:rPr>
      <w:t>Бялова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Пачатковая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школа” № 0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2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870"/>
    <w:rsid w:val="0003005E"/>
    <w:rsid w:val="000A2619"/>
    <w:rsid w:val="00101B76"/>
    <w:rsid w:val="00190E31"/>
    <w:rsid w:val="001D7A3B"/>
    <w:rsid w:val="00240C65"/>
    <w:rsid w:val="00295FE3"/>
    <w:rsid w:val="002D1E2D"/>
    <w:rsid w:val="003A3332"/>
    <w:rsid w:val="004334D6"/>
    <w:rsid w:val="004C3F9F"/>
    <w:rsid w:val="004D70F6"/>
    <w:rsid w:val="00516657"/>
    <w:rsid w:val="0055343A"/>
    <w:rsid w:val="00572542"/>
    <w:rsid w:val="00673AA5"/>
    <w:rsid w:val="00732082"/>
    <w:rsid w:val="007B2EB3"/>
    <w:rsid w:val="007F6D02"/>
    <w:rsid w:val="0085564F"/>
    <w:rsid w:val="008903B3"/>
    <w:rsid w:val="008D1620"/>
    <w:rsid w:val="00904715"/>
    <w:rsid w:val="00AA1ABA"/>
    <w:rsid w:val="00B02534"/>
    <w:rsid w:val="00B4276C"/>
    <w:rsid w:val="00C20DE6"/>
    <w:rsid w:val="00C25908"/>
    <w:rsid w:val="00C67870"/>
    <w:rsid w:val="00DB34D2"/>
    <w:rsid w:val="00DD023A"/>
    <w:rsid w:val="00DE57A4"/>
    <w:rsid w:val="00EA3EEE"/>
    <w:rsid w:val="00F1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CF3308"/>
  <w15:chartTrackingRefBased/>
  <w15:docId w15:val="{72FE6459-03EA-40EC-A9CB-447C8D445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67870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Заголовок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spacing w:line="259" w:lineRule="auto"/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styleId="af8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82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gif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gif"/><Relationship Id="rId49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header" Target="header1.xml"/><Relationship Id="rId8" Type="http://schemas.openxmlformats.org/officeDocument/2006/relationships/image" Target="media/image3.jpe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7;&#1090;&#1072;&#1089;&#1077;&#1083;&#1100;&#1082;&#1086;%20&#1059;&#1083;&#1100;&#1103;&#1085;&#1072;\!!&#1055;&#1064;%20&#1076;&#1080;&#1089;&#1082;\2025\02-25\+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+Шаблон для ДИСКА.dotx</Template>
  <TotalTime>5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mk14</dc:creator>
  <cp:keywords/>
  <dc:description/>
  <cp:lastModifiedBy>mk14</cp:lastModifiedBy>
  <cp:revision>1</cp:revision>
  <dcterms:created xsi:type="dcterms:W3CDTF">2025-02-25T07:47:00Z</dcterms:created>
  <dcterms:modified xsi:type="dcterms:W3CDTF">2025-02-25T07:53:00Z</dcterms:modified>
</cp:coreProperties>
</file>