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10635" w:type="dxa"/>
        <w:tblLayout w:type="fixed"/>
        <w:tblLook w:val="04A0" w:firstRow="1" w:lastRow="0" w:firstColumn="1" w:lastColumn="0" w:noHBand="0" w:noVBand="1"/>
      </w:tblPr>
      <w:tblGrid>
        <w:gridCol w:w="5317"/>
        <w:gridCol w:w="5318"/>
      </w:tblGrid>
      <w:tr w:rsidR="009525E2" w:rsidTr="009525E2">
        <w:trPr>
          <w:trHeight w:val="6963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4194584" cy="1814830"/>
                  <wp:effectExtent l="8573" t="0" r="5397" b="5398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" t="5307" b="6131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4206234" cy="181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22860</wp:posOffset>
                  </wp:positionV>
                  <wp:extent cx="3184525" cy="4398645"/>
                  <wp:effectExtent l="0" t="0" r="0" b="1905"/>
                  <wp:wrapTight wrapText="bothSides">
                    <wp:wrapPolygon edited="0">
                      <wp:start x="2197" y="0"/>
                      <wp:lineTo x="3489" y="1497"/>
                      <wp:lineTo x="2067" y="2994"/>
                      <wp:lineTo x="0" y="3929"/>
                      <wp:lineTo x="0" y="4116"/>
                      <wp:lineTo x="4652" y="4490"/>
                      <wp:lineTo x="1034" y="4490"/>
                      <wp:lineTo x="904" y="4584"/>
                      <wp:lineTo x="1809" y="5987"/>
                      <wp:lineTo x="1421" y="6361"/>
                      <wp:lineTo x="388" y="7484"/>
                      <wp:lineTo x="0" y="8793"/>
                      <wp:lineTo x="0" y="9635"/>
                      <wp:lineTo x="904" y="10477"/>
                      <wp:lineTo x="1421" y="11974"/>
                      <wp:lineTo x="1551" y="14968"/>
                      <wp:lineTo x="0" y="15155"/>
                      <wp:lineTo x="0" y="15342"/>
                      <wp:lineTo x="3360" y="17961"/>
                      <wp:lineTo x="2843" y="19458"/>
                      <wp:lineTo x="0" y="20955"/>
                      <wp:lineTo x="0" y="21142"/>
                      <wp:lineTo x="6461" y="21516"/>
                      <wp:lineTo x="7753" y="21516"/>
                      <wp:lineTo x="16022" y="21142"/>
                      <wp:lineTo x="15893" y="20955"/>
                      <wp:lineTo x="21449" y="20580"/>
                      <wp:lineTo x="21449" y="17493"/>
                      <wp:lineTo x="20932" y="16464"/>
                      <wp:lineTo x="20545" y="14968"/>
                      <wp:lineTo x="21449" y="13845"/>
                      <wp:lineTo x="21449" y="11787"/>
                      <wp:lineTo x="17314" y="10477"/>
                      <wp:lineTo x="18090" y="8981"/>
                      <wp:lineTo x="21449" y="8232"/>
                      <wp:lineTo x="21449" y="7951"/>
                      <wp:lineTo x="20932" y="7484"/>
                      <wp:lineTo x="21449" y="6642"/>
                      <wp:lineTo x="21449" y="6081"/>
                      <wp:lineTo x="18865" y="5987"/>
                      <wp:lineTo x="18994" y="4958"/>
                      <wp:lineTo x="16539" y="4490"/>
                      <wp:lineTo x="13955" y="4490"/>
                      <wp:lineTo x="18865" y="3461"/>
                      <wp:lineTo x="18736" y="2994"/>
                      <wp:lineTo x="21449" y="2526"/>
                      <wp:lineTo x="21449" y="374"/>
                      <wp:lineTo x="18477" y="0"/>
                      <wp:lineTo x="2197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0" t="5246" r="12119" b="3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525" cy="439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25E2" w:rsidTr="009525E2">
        <w:trPr>
          <w:trHeight w:val="6963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9135" cy="1891030"/>
                  <wp:effectExtent l="0" t="0" r="6667" b="6668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239135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403225</wp:posOffset>
                  </wp:positionV>
                  <wp:extent cx="3239135" cy="3961130"/>
                  <wp:effectExtent l="0" t="0" r="0" b="1270"/>
                  <wp:wrapTight wrapText="bothSides">
                    <wp:wrapPolygon edited="0">
                      <wp:start x="12957" y="0"/>
                      <wp:lineTo x="9655" y="312"/>
                      <wp:lineTo x="5844" y="1143"/>
                      <wp:lineTo x="5589" y="1870"/>
                      <wp:lineTo x="3811" y="3324"/>
                      <wp:lineTo x="2541" y="4986"/>
                      <wp:lineTo x="1270" y="7479"/>
                      <wp:lineTo x="889" y="8414"/>
                      <wp:lineTo x="0" y="14335"/>
                      <wp:lineTo x="0" y="16828"/>
                      <wp:lineTo x="381" y="19737"/>
                      <wp:lineTo x="2160" y="20049"/>
                      <wp:lineTo x="9019" y="20049"/>
                      <wp:lineTo x="9019" y="20984"/>
                      <wp:lineTo x="9909" y="21503"/>
                      <wp:lineTo x="11560" y="21503"/>
                      <wp:lineTo x="13847" y="21503"/>
                      <wp:lineTo x="16133" y="21503"/>
                      <wp:lineTo x="19817" y="20568"/>
                      <wp:lineTo x="19817" y="20049"/>
                      <wp:lineTo x="20707" y="18491"/>
                      <wp:lineTo x="20707" y="18387"/>
                      <wp:lineTo x="21215" y="16725"/>
                      <wp:lineTo x="21469" y="15063"/>
                      <wp:lineTo x="21469" y="10076"/>
                      <wp:lineTo x="19563" y="4986"/>
                      <wp:lineTo x="18674" y="3844"/>
                      <wp:lineTo x="18166" y="3428"/>
                      <wp:lineTo x="17912" y="1039"/>
                      <wp:lineTo x="16133" y="312"/>
                      <wp:lineTo x="13593" y="0"/>
                      <wp:lineTo x="12957" y="0"/>
                    </wp:wrapPolygon>
                  </wp:wrapTight>
                  <wp:docPr id="23" name="Рисунок 23" descr="Клипарт медведь (49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липарт медведь (49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35" cy="3961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25E2" w:rsidTr="009525E2">
        <w:trPr>
          <w:trHeight w:val="6963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5715</wp:posOffset>
                  </wp:positionV>
                  <wp:extent cx="3205480" cy="4392295"/>
                  <wp:effectExtent l="0" t="0" r="0" b="8255"/>
                  <wp:wrapTight wrapText="bothSides">
                    <wp:wrapPolygon edited="0">
                      <wp:start x="1926" y="94"/>
                      <wp:lineTo x="1926" y="1218"/>
                      <wp:lineTo x="6803" y="1780"/>
                      <wp:lineTo x="0" y="1874"/>
                      <wp:lineTo x="0" y="2061"/>
                      <wp:lineTo x="1669" y="3279"/>
                      <wp:lineTo x="2439" y="4778"/>
                      <wp:lineTo x="2696" y="8431"/>
                      <wp:lineTo x="5648" y="9275"/>
                      <wp:lineTo x="7702" y="9275"/>
                      <wp:lineTo x="10141" y="10773"/>
                      <wp:lineTo x="6803" y="13022"/>
                      <wp:lineTo x="7060" y="13771"/>
                      <wp:lineTo x="8216" y="15270"/>
                      <wp:lineTo x="8344" y="16488"/>
                      <wp:lineTo x="9499" y="16769"/>
                      <wp:lineTo x="13735" y="16769"/>
                      <wp:lineTo x="14120" y="18268"/>
                      <wp:lineTo x="14762" y="19767"/>
                      <wp:lineTo x="15147" y="21360"/>
                      <wp:lineTo x="18742" y="21547"/>
                      <wp:lineTo x="19255" y="21547"/>
                      <wp:lineTo x="19384" y="21453"/>
                      <wp:lineTo x="17586" y="21266"/>
                      <wp:lineTo x="15789" y="21266"/>
                      <wp:lineTo x="21437" y="20891"/>
                      <wp:lineTo x="21437" y="19954"/>
                      <wp:lineTo x="15661" y="19767"/>
                      <wp:lineTo x="18485" y="18268"/>
                      <wp:lineTo x="14762" y="16769"/>
                      <wp:lineTo x="15147" y="15270"/>
                      <wp:lineTo x="15789" y="15270"/>
                      <wp:lineTo x="18485" y="13959"/>
                      <wp:lineTo x="19512" y="13771"/>
                      <wp:lineTo x="21437" y="12928"/>
                      <wp:lineTo x="21437" y="12272"/>
                      <wp:lineTo x="18998" y="10773"/>
                      <wp:lineTo x="19127" y="10305"/>
                      <wp:lineTo x="17073" y="9743"/>
                      <wp:lineTo x="12708" y="9275"/>
                      <wp:lineTo x="20025" y="8900"/>
                      <wp:lineTo x="20154" y="8619"/>
                      <wp:lineTo x="15789" y="7776"/>
                      <wp:lineTo x="18613" y="6464"/>
                      <wp:lineTo x="20924" y="6277"/>
                      <wp:lineTo x="20539" y="5902"/>
                      <wp:lineTo x="11553" y="4778"/>
                      <wp:lineTo x="13735" y="3279"/>
                      <wp:lineTo x="15276" y="1780"/>
                      <wp:lineTo x="15661" y="468"/>
                      <wp:lineTo x="15661" y="94"/>
                      <wp:lineTo x="1926" y="94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7" t="10977" r="11823" b="1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480" cy="4392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628015</wp:posOffset>
                  </wp:positionV>
                  <wp:extent cx="3239135" cy="334010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469" y="21436"/>
                      <wp:lineTo x="21469" y="0"/>
                      <wp:lineTo x="0" y="0"/>
                    </wp:wrapPolygon>
                  </wp:wrapTight>
                  <wp:docPr id="21" name="Рисунок 21" descr="волк на прозрачном фоне 27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волк на прозрачном фоне 27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35" cy="334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25E2" w:rsidTr="009525E2">
        <w:trPr>
          <w:trHeight w:val="6963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-123190</wp:posOffset>
                  </wp:positionH>
                  <wp:positionV relativeFrom="paragraph">
                    <wp:posOffset>1270</wp:posOffset>
                  </wp:positionV>
                  <wp:extent cx="3239135" cy="3547745"/>
                  <wp:effectExtent l="0" t="0" r="0" b="0"/>
                  <wp:wrapTight wrapText="bothSides">
                    <wp:wrapPolygon edited="0">
                      <wp:start x="0" y="0"/>
                      <wp:lineTo x="0" y="21457"/>
                      <wp:lineTo x="21469" y="21457"/>
                      <wp:lineTo x="21469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0" t="6650" r="5927" b="19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35" cy="3547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9135" cy="2143125"/>
                  <wp:effectExtent l="0" t="4445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1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23913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5E2" w:rsidTr="009525E2">
        <w:trPr>
          <w:trHeight w:val="6963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39135" cy="2009775"/>
                  <wp:effectExtent l="5080" t="0" r="4445" b="4445"/>
                  <wp:docPr id="10" name="Рисунок 10" descr="Еж клипарт (63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Еж клипарт (63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23913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45085</wp:posOffset>
                  </wp:positionV>
                  <wp:extent cx="2769235" cy="4266565"/>
                  <wp:effectExtent l="0" t="0" r="0" b="635"/>
                  <wp:wrapTight wrapText="bothSides">
                    <wp:wrapPolygon edited="0">
                      <wp:start x="0" y="0"/>
                      <wp:lineTo x="0" y="21507"/>
                      <wp:lineTo x="21397" y="21507"/>
                      <wp:lineTo x="21397" y="0"/>
                      <wp:lineTo x="0" y="0"/>
                    </wp:wrapPolygon>
                  </wp:wrapTight>
                  <wp:docPr id="19" name="Рисунок 19" descr="Лиса для детей на прозрачном фоне (41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Лиса для детей на прозрачном фоне (41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2" t="5334" b="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426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25E2" w:rsidTr="009525E2">
        <w:trPr>
          <w:trHeight w:val="6963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9135" cy="2248535"/>
                  <wp:effectExtent l="0" t="0" r="0" b="0"/>
                  <wp:docPr id="9" name="Рисунок 9" descr="Картинки зубр для окружающего мира нарисованная (67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Картинки зубр для окружающего мира нарисованная (67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" t="11200" r="2966" b="8788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239135" cy="224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9135" cy="2534920"/>
                  <wp:effectExtent l="0" t="0" r="8572" b="8573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5" t="5911" r="14606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239135" cy="253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5E2" w:rsidTr="009525E2">
        <w:trPr>
          <w:trHeight w:val="6963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71825" cy="41624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0" t="6133" r="18401" b="4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551180</wp:posOffset>
                  </wp:positionV>
                  <wp:extent cx="3238500" cy="3084195"/>
                  <wp:effectExtent l="0" t="0" r="0" b="1905"/>
                  <wp:wrapTight wrapText="bothSides">
                    <wp:wrapPolygon edited="0">
                      <wp:start x="0" y="0"/>
                      <wp:lineTo x="0" y="21480"/>
                      <wp:lineTo x="21473" y="21480"/>
                      <wp:lineTo x="21473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08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25E2" w:rsidTr="009525E2">
        <w:trPr>
          <w:trHeight w:val="6963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-3810</wp:posOffset>
                  </wp:positionV>
                  <wp:extent cx="2987675" cy="4384675"/>
                  <wp:effectExtent l="0" t="0" r="3175" b="0"/>
                  <wp:wrapTight wrapText="bothSides">
                    <wp:wrapPolygon edited="0">
                      <wp:start x="5234" y="0"/>
                      <wp:lineTo x="4545" y="282"/>
                      <wp:lineTo x="3443" y="1220"/>
                      <wp:lineTo x="3305" y="1595"/>
                      <wp:lineTo x="0" y="4505"/>
                      <wp:lineTo x="0" y="4974"/>
                      <wp:lineTo x="1928" y="6006"/>
                      <wp:lineTo x="1653" y="7508"/>
                      <wp:lineTo x="2066" y="9478"/>
                      <wp:lineTo x="5784" y="10511"/>
                      <wp:lineTo x="7299" y="10511"/>
                      <wp:lineTo x="9090" y="12012"/>
                      <wp:lineTo x="10467" y="13514"/>
                      <wp:lineTo x="10192" y="18018"/>
                      <wp:lineTo x="9228" y="19051"/>
                      <wp:lineTo x="9090" y="19520"/>
                      <wp:lineTo x="7713" y="20271"/>
                      <wp:lineTo x="7713" y="20552"/>
                      <wp:lineTo x="9641" y="21021"/>
                      <wp:lineTo x="9090" y="21491"/>
                      <wp:lineTo x="12120" y="21491"/>
                      <wp:lineTo x="12671" y="21021"/>
                      <wp:lineTo x="13635" y="21021"/>
                      <wp:lineTo x="13773" y="20458"/>
                      <wp:lineTo x="12946" y="19520"/>
                      <wp:lineTo x="14186" y="19520"/>
                      <wp:lineTo x="19833" y="18300"/>
                      <wp:lineTo x="20521" y="18018"/>
                      <wp:lineTo x="21348" y="17174"/>
                      <wp:lineTo x="21485" y="15766"/>
                      <wp:lineTo x="21485" y="13044"/>
                      <wp:lineTo x="21072" y="11168"/>
                      <wp:lineTo x="20659" y="10511"/>
                      <wp:lineTo x="19419" y="9009"/>
                      <wp:lineTo x="15288" y="5912"/>
                      <wp:lineTo x="12258" y="4880"/>
                      <wp:lineTo x="10605" y="4505"/>
                      <wp:lineTo x="8126" y="469"/>
                      <wp:lineTo x="7437" y="0"/>
                      <wp:lineTo x="5234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438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9135" cy="1864995"/>
                  <wp:effectExtent l="1270" t="0" r="635" b="635"/>
                  <wp:docPr id="6" name="Рисунок 6" descr="Скворец: векторные изображения и иллюстрации, которые можно скачать  бесплатно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Скворец: векторные изображения и иллюстрации, которые можно скачать  бесплатно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" t="3883" r="3464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23913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5E2" w:rsidTr="009525E2">
        <w:trPr>
          <w:trHeight w:val="6963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39135" cy="38360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1" t="3847" r="11188" b="2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35" cy="383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9135" cy="2949575"/>
                  <wp:effectExtent l="0" t="762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5" t="11932" r="5682" b="12500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239135" cy="294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5E2" w:rsidTr="009525E2">
        <w:trPr>
          <w:trHeight w:val="6963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9135" cy="2842895"/>
                  <wp:effectExtent l="7620" t="0" r="698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239135" cy="284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488950</wp:posOffset>
                  </wp:positionV>
                  <wp:extent cx="3239135" cy="3239135"/>
                  <wp:effectExtent l="0" t="0" r="0" b="0"/>
                  <wp:wrapTight wrapText="bothSides">
                    <wp:wrapPolygon edited="0">
                      <wp:start x="0" y="0"/>
                      <wp:lineTo x="0" y="21469"/>
                      <wp:lineTo x="21469" y="21469"/>
                      <wp:lineTo x="21469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35" cy="323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25E2" w:rsidTr="009525E2">
        <w:trPr>
          <w:trHeight w:val="6963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39135" cy="2536825"/>
                  <wp:effectExtent l="8255" t="0" r="762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239135" cy="2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100965</wp:posOffset>
                  </wp:positionV>
                  <wp:extent cx="2457450" cy="4207510"/>
                  <wp:effectExtent l="0" t="0" r="0" b="2540"/>
                  <wp:wrapTight wrapText="bothSides">
                    <wp:wrapPolygon edited="0">
                      <wp:start x="0" y="0"/>
                      <wp:lineTo x="0" y="21515"/>
                      <wp:lineTo x="21433" y="21515"/>
                      <wp:lineTo x="21433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420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25E2" w:rsidTr="009525E2">
        <w:trPr>
          <w:trHeight w:val="6963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166370</wp:posOffset>
                  </wp:positionV>
                  <wp:extent cx="3239135" cy="3964940"/>
                  <wp:effectExtent l="0" t="0" r="0" b="0"/>
                  <wp:wrapTight wrapText="bothSides">
                    <wp:wrapPolygon edited="0">
                      <wp:start x="3684" y="0"/>
                      <wp:lineTo x="2414" y="104"/>
                      <wp:lineTo x="635" y="1142"/>
                      <wp:lineTo x="635" y="1764"/>
                      <wp:lineTo x="127" y="3010"/>
                      <wp:lineTo x="127" y="3321"/>
                      <wp:lineTo x="889" y="3632"/>
                      <wp:lineTo x="1270" y="5085"/>
                      <wp:lineTo x="762" y="5812"/>
                      <wp:lineTo x="254" y="6746"/>
                      <wp:lineTo x="0" y="8614"/>
                      <wp:lineTo x="381" y="10067"/>
                      <wp:lineTo x="1016" y="11727"/>
                      <wp:lineTo x="2287" y="13388"/>
                      <wp:lineTo x="5081" y="15048"/>
                      <wp:lineTo x="6479" y="16709"/>
                      <wp:lineTo x="7241" y="18369"/>
                      <wp:lineTo x="3557" y="20029"/>
                      <wp:lineTo x="3557" y="20860"/>
                      <wp:lineTo x="4827" y="21482"/>
                      <wp:lineTo x="6606" y="21482"/>
                      <wp:lineTo x="7241" y="21482"/>
                      <wp:lineTo x="9401" y="21067"/>
                      <wp:lineTo x="10036" y="20341"/>
                      <wp:lineTo x="9655" y="20029"/>
                      <wp:lineTo x="17658" y="18473"/>
                      <wp:lineTo x="17658" y="18369"/>
                      <wp:lineTo x="18420" y="16709"/>
                      <wp:lineTo x="20071" y="15256"/>
                      <wp:lineTo x="20071" y="13388"/>
                      <wp:lineTo x="20834" y="11727"/>
                      <wp:lineTo x="21342" y="10067"/>
                      <wp:lineTo x="21469" y="8406"/>
                      <wp:lineTo x="21469" y="6746"/>
                      <wp:lineTo x="20707" y="4878"/>
                      <wp:lineTo x="18420" y="3321"/>
                      <wp:lineTo x="6352" y="1453"/>
                      <wp:lineTo x="5335" y="311"/>
                      <wp:lineTo x="4827" y="0"/>
                      <wp:lineTo x="3684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1" r="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35" cy="396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2" w:rsidRDefault="009525E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9135" cy="31070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4" t="7446" r="6346" b="1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35" cy="310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4D2" w:rsidRPr="00B02534" w:rsidRDefault="00DB34D2" w:rsidP="009525E2">
      <w:pPr>
        <w:pStyle w:val="1"/>
        <w:jc w:val="left"/>
      </w:pPr>
    </w:p>
    <w:sectPr w:rsidR="00DB34D2" w:rsidRPr="00B02534" w:rsidSect="0055343A">
      <w:headerReference w:type="default" r:id="rId31"/>
      <w:footerReference w:type="default" r:id="rId32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DA5" w:rsidRDefault="00E45DA5" w:rsidP="00AA1ABA">
      <w:pPr>
        <w:spacing w:after="0" w:line="240" w:lineRule="auto"/>
      </w:pPr>
      <w:r>
        <w:separator/>
      </w:r>
    </w:p>
  </w:endnote>
  <w:endnote w:type="continuationSeparator" w:id="0">
    <w:p w:rsidR="00E45DA5" w:rsidRDefault="00E45DA5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BF4CBF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6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DA5" w:rsidRDefault="00E45DA5" w:rsidP="00AA1ABA">
      <w:pPr>
        <w:spacing w:after="0" w:line="240" w:lineRule="auto"/>
      </w:pPr>
      <w:r>
        <w:separator/>
      </w:r>
    </w:p>
  </w:footnote>
  <w:footnote w:type="continuationSeparator" w:id="0">
    <w:p w:rsidR="00E45DA5" w:rsidRDefault="00E45DA5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BF4CBF" w:rsidRDefault="00C229CB" w:rsidP="0055343A">
    <w:pPr>
      <w:pStyle w:val="ab"/>
      <w:rPr>
        <w:rFonts w:ascii="Times New Roman" w:hAnsi="Times New Roman" w:cs="Times New Roman"/>
        <w:color w:val="404040" w:themeColor="text1" w:themeTint="BF"/>
        <w:szCs w:val="24"/>
      </w:rPr>
    </w:pPr>
    <w:r w:rsidRPr="00BF4CBF">
      <w:rPr>
        <w:rFonts w:ascii="Times New Roman" w:hAnsi="Times New Roman" w:cs="Times New Roman"/>
        <w:color w:val="404040" w:themeColor="text1" w:themeTint="BF"/>
        <w:szCs w:val="24"/>
      </w:rPr>
      <w:t xml:space="preserve">Ю. В. </w:t>
    </w:r>
    <w:proofErr w:type="spellStart"/>
    <w:r w:rsidRPr="00BF4CBF">
      <w:rPr>
        <w:rFonts w:ascii="Times New Roman" w:hAnsi="Times New Roman" w:cs="Times New Roman"/>
        <w:color w:val="404040" w:themeColor="text1" w:themeTint="BF"/>
        <w:szCs w:val="24"/>
      </w:rPr>
      <w:t>Бялова</w:t>
    </w:r>
    <w:proofErr w:type="spellEnd"/>
    <w:r w:rsidR="0003005E" w:rsidRPr="00BF4CBF">
      <w:rPr>
        <w:rFonts w:ascii="Times New Roman" w:hAnsi="Times New Roman" w:cs="Times New Roman"/>
        <w:color w:val="404040" w:themeColor="text1" w:themeTint="BF"/>
        <w:szCs w:val="24"/>
      </w:rPr>
      <w:ptab w:relativeTo="margin" w:alignment="right" w:leader="none"/>
    </w:r>
    <w:proofErr w:type="spellStart"/>
    <w:r w:rsidR="0003005E" w:rsidRPr="00BF4CBF">
      <w:rPr>
        <w:rFonts w:ascii="Times New Roman" w:hAnsi="Times New Roman" w:cs="Times New Roman"/>
        <w:color w:val="404040" w:themeColor="text1" w:themeTint="BF"/>
        <w:szCs w:val="24"/>
      </w:rPr>
      <w:t>Мультымедыйны</w:t>
    </w:r>
    <w:proofErr w:type="spellEnd"/>
    <w:r w:rsidR="0003005E" w:rsidRPr="00BF4CBF">
      <w:rPr>
        <w:rFonts w:ascii="Times New Roman" w:hAnsi="Times New Roman" w:cs="Times New Roman"/>
        <w:color w:val="404040" w:themeColor="text1" w:themeTint="BF"/>
        <w:szCs w:val="24"/>
      </w:rPr>
      <w:t xml:space="preserve"> </w:t>
    </w:r>
    <w:proofErr w:type="spellStart"/>
    <w:r w:rsidR="0003005E" w:rsidRPr="00BF4CBF">
      <w:rPr>
        <w:rFonts w:ascii="Times New Roman" w:hAnsi="Times New Roman" w:cs="Times New Roman"/>
        <w:color w:val="404040" w:themeColor="text1" w:themeTint="BF"/>
        <w:szCs w:val="24"/>
      </w:rPr>
      <w:t>дадатак</w:t>
    </w:r>
    <w:proofErr w:type="spellEnd"/>
    <w:r w:rsidR="0003005E" w:rsidRPr="00BF4CBF">
      <w:rPr>
        <w:rFonts w:ascii="Times New Roman" w:hAnsi="Times New Roman" w:cs="Times New Roman"/>
        <w:color w:val="404040" w:themeColor="text1" w:themeTint="BF"/>
        <w:szCs w:val="24"/>
      </w:rPr>
      <w:t xml:space="preserve"> да </w:t>
    </w:r>
    <w:proofErr w:type="spellStart"/>
    <w:r w:rsidR="0003005E" w:rsidRPr="00BF4CBF">
      <w:rPr>
        <w:rFonts w:ascii="Times New Roman" w:hAnsi="Times New Roman" w:cs="Times New Roman"/>
        <w:color w:val="404040" w:themeColor="text1" w:themeTint="BF"/>
        <w:szCs w:val="24"/>
      </w:rPr>
      <w:t>часопіса</w:t>
    </w:r>
    <w:proofErr w:type="spellEnd"/>
    <w:r w:rsidR="0003005E" w:rsidRPr="00BF4CBF">
      <w:rPr>
        <w:rFonts w:ascii="Times New Roman" w:hAnsi="Times New Roman" w:cs="Times New Roman"/>
        <w:color w:val="404040" w:themeColor="text1" w:themeTint="BF"/>
        <w:szCs w:val="24"/>
      </w:rPr>
      <w:t xml:space="preserve"> “Пачатковая школа” № 0</w:t>
    </w:r>
    <w:r w:rsidRPr="00BF4CBF">
      <w:rPr>
        <w:rFonts w:ascii="Times New Roman" w:hAnsi="Times New Roman" w:cs="Times New Roman"/>
        <w:color w:val="404040" w:themeColor="text1" w:themeTint="BF"/>
        <w:szCs w:val="24"/>
      </w:rPr>
      <w:t>2</w:t>
    </w:r>
    <w:r w:rsidR="0003005E" w:rsidRPr="00BF4CBF">
      <w:rPr>
        <w:rFonts w:ascii="Times New Roman" w:hAnsi="Times New Roman" w:cs="Times New Roman"/>
        <w:color w:val="404040" w:themeColor="text1" w:themeTint="BF"/>
        <w:szCs w:val="24"/>
      </w:rPr>
      <w:t>/202</w:t>
    </w:r>
    <w:r w:rsidRPr="00BF4CBF">
      <w:rPr>
        <w:rFonts w:ascii="Times New Roman" w:hAnsi="Times New Roman" w:cs="Times New Roman"/>
        <w:color w:val="404040" w:themeColor="text1" w:themeTint="BF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5E2"/>
    <w:rsid w:val="0003005E"/>
    <w:rsid w:val="000A2619"/>
    <w:rsid w:val="00101B76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5F1AF5"/>
    <w:rsid w:val="00673AA5"/>
    <w:rsid w:val="00732082"/>
    <w:rsid w:val="007B2EB3"/>
    <w:rsid w:val="007F6D02"/>
    <w:rsid w:val="0085564F"/>
    <w:rsid w:val="008903B3"/>
    <w:rsid w:val="008D1620"/>
    <w:rsid w:val="00904715"/>
    <w:rsid w:val="009525E2"/>
    <w:rsid w:val="00AA1ABA"/>
    <w:rsid w:val="00B02534"/>
    <w:rsid w:val="00B4276C"/>
    <w:rsid w:val="00BF4CBF"/>
    <w:rsid w:val="00C20DE6"/>
    <w:rsid w:val="00C229CB"/>
    <w:rsid w:val="00C25908"/>
    <w:rsid w:val="00DB34D2"/>
    <w:rsid w:val="00DD023A"/>
    <w:rsid w:val="00DE57A4"/>
    <w:rsid w:val="00E45DA5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E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line="259" w:lineRule="auto"/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BF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BF4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E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line="259" w:lineRule="auto"/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BF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BF4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5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2025\02-25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68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2</cp:revision>
  <dcterms:created xsi:type="dcterms:W3CDTF">2025-02-24T11:50:00Z</dcterms:created>
  <dcterms:modified xsi:type="dcterms:W3CDTF">2025-02-25T11:52:00Z</dcterms:modified>
</cp:coreProperties>
</file>