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34D2" w:rsidRDefault="00DB34D2" w:rsidP="008D1620">
      <w:pPr>
        <w:pStyle w:val="1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341DE2" w:rsidTr="00341DE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1DE2" w:rsidRDefault="00341DE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6600" cy="49815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498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1DE2" w:rsidRDefault="00341DE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0825" cy="51911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519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DE2" w:rsidRDefault="00341DE2" w:rsidP="00341DE2">
      <w:pPr>
        <w:pStyle w:val="10"/>
      </w:pPr>
    </w:p>
    <w:p w:rsidR="00341DE2" w:rsidRDefault="00341DE2" w:rsidP="00341DE2">
      <w:pPr>
        <w:pStyle w:val="10"/>
      </w:pPr>
    </w:p>
    <w:p w:rsidR="00341DE2" w:rsidRDefault="00341DE2" w:rsidP="00341DE2">
      <w:pPr>
        <w:pStyle w:val="10"/>
      </w:pPr>
      <w:bookmarkStart w:id="0" w:name="_GoBack"/>
      <w:bookmarkEnd w:id="0"/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928"/>
        <w:gridCol w:w="3998"/>
        <w:gridCol w:w="5860"/>
      </w:tblGrid>
      <w:tr w:rsidR="00341DE2" w:rsidTr="00341DE2">
        <w:trPr>
          <w:trHeight w:val="8689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1DE2" w:rsidRDefault="00341DE2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-4560570</wp:posOffset>
                  </wp:positionV>
                  <wp:extent cx="2609850" cy="5353050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535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1DE2" w:rsidRDefault="00341DE2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-4166870</wp:posOffset>
                  </wp:positionV>
                  <wp:extent cx="2171700" cy="3343275"/>
                  <wp:effectExtent l="0" t="0" r="0" b="952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41DE2" w:rsidRDefault="00341DE2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-4633595</wp:posOffset>
                  </wp:positionV>
                  <wp:extent cx="3705225" cy="3829050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9" t="5769" r="7790" b="14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41DE2" w:rsidRPr="00341DE2" w:rsidRDefault="00341DE2" w:rsidP="00341DE2">
      <w:pPr>
        <w:pStyle w:val="10"/>
      </w:pPr>
    </w:p>
    <w:sectPr w:rsidR="00341DE2" w:rsidRPr="00341DE2" w:rsidSect="00341DE2">
      <w:headerReference w:type="default" r:id="rId11"/>
      <w:footerReference w:type="default" r:id="rId12"/>
      <w:pgSz w:w="16838" w:h="11906" w:orient="landscape"/>
      <w:pgMar w:top="851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3A34" w:rsidRDefault="00CE3A34" w:rsidP="00AA1ABA">
      <w:pPr>
        <w:spacing w:after="0" w:line="240" w:lineRule="auto"/>
      </w:pPr>
      <w:r>
        <w:separator/>
      </w:r>
    </w:p>
  </w:endnote>
  <w:endnote w:type="continuationSeparator" w:id="0">
    <w:p w:rsidR="00CE3A34" w:rsidRDefault="00CE3A34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panose1 w:val="020B0503040502020204"/>
    <w:charset w:val="00"/>
    <w:family w:val="swiss"/>
    <w:notTrueType/>
    <w:pitch w:val="variable"/>
    <w:sig w:usb0="C40006F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t>2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3A34" w:rsidRDefault="00CE3A34" w:rsidP="00AA1ABA">
      <w:pPr>
        <w:spacing w:after="0" w:line="240" w:lineRule="auto"/>
      </w:pPr>
      <w:r>
        <w:separator/>
      </w:r>
    </w:p>
  </w:footnote>
  <w:footnote w:type="continuationSeparator" w:id="0">
    <w:p w:rsidR="00CE3A34" w:rsidRDefault="00CE3A34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43A" w:rsidRPr="00341DE2" w:rsidRDefault="00341DE2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  <w:lang w:val="be-BY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  <w:lang w:val="be-BY"/>
      </w:rPr>
      <w:t>Е. П. Байрашевская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Пачатковая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школа” № 0</w:t>
    </w:r>
    <w:r>
      <w:rPr>
        <w:rFonts w:ascii="Times New Roman" w:hAnsi="Times New Roman" w:cs="Times New Roman"/>
        <w:color w:val="404040" w:themeColor="text1" w:themeTint="BF"/>
        <w:sz w:val="24"/>
        <w:szCs w:val="24"/>
        <w:lang w:val="be-BY"/>
      </w:rPr>
      <w:t>1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  <w:lang w:val="be-BY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DE2"/>
    <w:rsid w:val="0003005E"/>
    <w:rsid w:val="000A2619"/>
    <w:rsid w:val="00101B76"/>
    <w:rsid w:val="001D7A3B"/>
    <w:rsid w:val="00240C65"/>
    <w:rsid w:val="00295FE3"/>
    <w:rsid w:val="002D1E2D"/>
    <w:rsid w:val="00341DE2"/>
    <w:rsid w:val="003A3332"/>
    <w:rsid w:val="004334D6"/>
    <w:rsid w:val="004C3F9F"/>
    <w:rsid w:val="004D70F6"/>
    <w:rsid w:val="0055343A"/>
    <w:rsid w:val="00572542"/>
    <w:rsid w:val="00673AA5"/>
    <w:rsid w:val="00732082"/>
    <w:rsid w:val="007B2EB3"/>
    <w:rsid w:val="007F6D02"/>
    <w:rsid w:val="0085564F"/>
    <w:rsid w:val="008903B3"/>
    <w:rsid w:val="008D1620"/>
    <w:rsid w:val="00904715"/>
    <w:rsid w:val="00AA1ABA"/>
    <w:rsid w:val="00B02534"/>
    <w:rsid w:val="00B4276C"/>
    <w:rsid w:val="00C20DE6"/>
    <w:rsid w:val="00C25908"/>
    <w:rsid w:val="00CE3A34"/>
    <w:rsid w:val="00DB34D2"/>
    <w:rsid w:val="00DD023A"/>
    <w:rsid w:val="00DE57A4"/>
    <w:rsid w:val="00EA3EEE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659982"/>
  <w15:chartTrackingRefBased/>
  <w15:docId w15:val="{A6682992-1553-4CC9-A8EF-912078801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5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styleId="af8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7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ДИСКА.dotx</Template>
  <TotalTime>3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mk14</cp:lastModifiedBy>
  <cp:revision>1</cp:revision>
  <dcterms:created xsi:type="dcterms:W3CDTF">2025-01-15T11:29:00Z</dcterms:created>
  <dcterms:modified xsi:type="dcterms:W3CDTF">2025-01-15T11:32:00Z</dcterms:modified>
</cp:coreProperties>
</file>