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34D2" w:rsidRDefault="00DB34D2" w:rsidP="008D1620">
      <w:pPr>
        <w:pStyle w:val="1"/>
      </w:pPr>
    </w:p>
    <w:p w:rsidR="000F3BEB" w:rsidRDefault="000F3BEB" w:rsidP="000F3BEB">
      <w:pPr>
        <w:pStyle w:val="1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72262" cy="5676900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489" cy="568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3895725" cy="5546306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741" cy="555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BEB" w:rsidRDefault="000F3BEB" w:rsidP="000F3BEB">
      <w:pPr>
        <w:pStyle w:val="10"/>
      </w:pPr>
    </w:p>
    <w:p w:rsidR="000F3BEB" w:rsidRDefault="000F3BEB" w:rsidP="000F3BEB">
      <w:pPr>
        <w:pStyle w:val="1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57650" cy="5734050"/>
            <wp:effectExtent l="0" t="0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4200525" cy="5734050"/>
            <wp:effectExtent l="0" t="0" r="9525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BEB" w:rsidRDefault="000F3BEB" w:rsidP="000F3BEB">
      <w:pPr>
        <w:pStyle w:val="10"/>
      </w:pPr>
    </w:p>
    <w:p w:rsidR="000F3BEB" w:rsidRDefault="000F3BEB" w:rsidP="000F3BE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52925" cy="5800725"/>
            <wp:effectExtent l="0" t="0" r="9525" b="9525"/>
            <wp:docPr id="8" name="Рисунок 8" descr="http://www.raruss.ru/images/stories/children's%20books-2/barmaley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raruss.ru/images/stories/children's%20books-2/barmaley/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5" t="1247" r="2431" b="1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4076700" cy="5791200"/>
            <wp:effectExtent l="0" t="0" r="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BEB" w:rsidRDefault="000F3BEB" w:rsidP="000F3BEB">
      <w:pPr>
        <w:pStyle w:val="10"/>
      </w:pPr>
      <w:bookmarkStart w:id="0" w:name="_GoBack"/>
      <w:bookmarkEnd w:id="0"/>
    </w:p>
    <w:p w:rsidR="000F3BEB" w:rsidRPr="000F3BEB" w:rsidRDefault="000F3BEB" w:rsidP="000F3BE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48125" cy="5705475"/>
            <wp:effectExtent l="0" t="0" r="9525" b="9525"/>
            <wp:docPr id="10" name="Рисунок 10" descr="https://static.insales-cdn.com/files/1/582/35865158/original/mceclip2-17226052845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static.insales-cdn.com/files/1/582/35865158/original/mceclip2-172260528457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0" t="3749" r="5058" b="4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4048125" cy="5715000"/>
            <wp:effectExtent l="0" t="0" r="9525" b="0"/>
            <wp:docPr id="9" name="Рисунок 9" descr="https://i.pinimg.com/564x/67/db/9c/67db9c9ccf42583b53469d12183567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i.pinimg.com/564x/67/db/9c/67db9c9ccf42583b53469d12183567f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3BEB" w:rsidRPr="000F3BEB" w:rsidSect="000F3BEB">
      <w:headerReference w:type="default" r:id="rId14"/>
      <w:footerReference w:type="default" r:id="rId15"/>
      <w:pgSz w:w="16838" w:h="11906" w:orient="landscape"/>
      <w:pgMar w:top="851" w:right="113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6D1D" w:rsidRDefault="004D6D1D" w:rsidP="00AA1ABA">
      <w:pPr>
        <w:spacing w:after="0" w:line="240" w:lineRule="auto"/>
      </w:pPr>
      <w:r>
        <w:separator/>
      </w:r>
    </w:p>
  </w:endnote>
  <w:endnote w:type="continuationSeparator" w:id="0">
    <w:p w:rsidR="004D6D1D" w:rsidRDefault="004D6D1D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panose1 w:val="020B0503040502020204"/>
    <w:charset w:val="00"/>
    <w:family w:val="swiss"/>
    <w:notTrueType/>
    <w:pitch w:val="variable"/>
    <w:sig w:usb0="C40006F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t>2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6D1D" w:rsidRDefault="004D6D1D" w:rsidP="00AA1ABA">
      <w:pPr>
        <w:spacing w:after="0" w:line="240" w:lineRule="auto"/>
      </w:pPr>
      <w:r>
        <w:separator/>
      </w:r>
    </w:p>
  </w:footnote>
  <w:footnote w:type="continuationSeparator" w:id="0">
    <w:p w:rsidR="004D6D1D" w:rsidRDefault="004D6D1D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43A" w:rsidRPr="0003005E" w:rsidRDefault="000F3BEB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Е. В. </w:t>
    </w:r>
    <w:proofErr w:type="spellStart"/>
    <w:r>
      <w:rPr>
        <w:rFonts w:ascii="Times New Roman" w:hAnsi="Times New Roman" w:cs="Times New Roman"/>
        <w:color w:val="404040" w:themeColor="text1" w:themeTint="BF"/>
        <w:sz w:val="24"/>
        <w:szCs w:val="24"/>
      </w:rPr>
      <w:t>Петлицкая</w:t>
    </w:r>
    <w:proofErr w:type="spellEnd"/>
    <w:r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Пачатковая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школа” № 0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1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BEB"/>
    <w:rsid w:val="0003005E"/>
    <w:rsid w:val="000A2619"/>
    <w:rsid w:val="000F3BEB"/>
    <w:rsid w:val="00101B76"/>
    <w:rsid w:val="001D7A3B"/>
    <w:rsid w:val="00240C65"/>
    <w:rsid w:val="00295FE3"/>
    <w:rsid w:val="002D1E2D"/>
    <w:rsid w:val="003A3332"/>
    <w:rsid w:val="004334D6"/>
    <w:rsid w:val="004C3F9F"/>
    <w:rsid w:val="004D6D1D"/>
    <w:rsid w:val="004D70F6"/>
    <w:rsid w:val="0055343A"/>
    <w:rsid w:val="00572542"/>
    <w:rsid w:val="00673AA5"/>
    <w:rsid w:val="00732082"/>
    <w:rsid w:val="007B2EB3"/>
    <w:rsid w:val="007F6D02"/>
    <w:rsid w:val="0085564F"/>
    <w:rsid w:val="008903B3"/>
    <w:rsid w:val="008D1620"/>
    <w:rsid w:val="00904715"/>
    <w:rsid w:val="00AA1ABA"/>
    <w:rsid w:val="00B02534"/>
    <w:rsid w:val="00B4276C"/>
    <w:rsid w:val="00C20DE6"/>
    <w:rsid w:val="00C25908"/>
    <w:rsid w:val="00DB34D2"/>
    <w:rsid w:val="00DD023A"/>
    <w:rsid w:val="00DE57A4"/>
    <w:rsid w:val="00EA3EEE"/>
    <w:rsid w:val="00F1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CCF33A"/>
  <w15:chartTrackingRefBased/>
  <w15:docId w15:val="{08F1295D-F70E-4C11-94D5-76FD87270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F3BE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Заголовок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spacing w:after="160" w:line="259" w:lineRule="auto"/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styleId="af8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36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7;&#1090;&#1072;&#1089;&#1077;&#1083;&#1100;&#1082;&#1086;%20&#1059;&#1083;&#1100;&#1103;&#1085;&#1072;\!!&#1055;&#1064;%20&#1076;&#1080;&#1089;&#1082;\+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+Шаблон для ДИСКА.dotx</Template>
  <TotalTime>2</TotalTime>
  <Pages>4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mk14</dc:creator>
  <cp:keywords/>
  <dc:description/>
  <cp:lastModifiedBy>mk14</cp:lastModifiedBy>
  <cp:revision>1</cp:revision>
  <dcterms:created xsi:type="dcterms:W3CDTF">2025-01-16T05:46:00Z</dcterms:created>
  <dcterms:modified xsi:type="dcterms:W3CDTF">2025-01-16T05:49:00Z</dcterms:modified>
</cp:coreProperties>
</file>