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49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83"/>
        <w:gridCol w:w="7478"/>
      </w:tblGrid>
      <w:tr w:rsidR="004754D3" w:rsidTr="004754D3">
        <w:trPr>
          <w:trHeight w:val="10205"/>
        </w:trPr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D3" w:rsidRDefault="004754D3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546100</wp:posOffset>
                  </wp:positionV>
                  <wp:extent cx="4580255" cy="4933315"/>
                  <wp:effectExtent l="0" t="0" r="0" b="635"/>
                  <wp:wrapTight wrapText="bothSides">
                    <wp:wrapPolygon edited="0">
                      <wp:start x="0" y="0"/>
                      <wp:lineTo x="0" y="21519"/>
                      <wp:lineTo x="21471" y="21519"/>
                      <wp:lineTo x="21471" y="0"/>
                      <wp:lineTo x="0" y="0"/>
                    </wp:wrapPolygon>
                  </wp:wrapTight>
                  <wp:docPr id="6" name="Рисунок 6" descr="Картинки по запросу п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п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6" t="8678" r="11063" b="1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493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4D3" w:rsidRDefault="004754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2040890</wp:posOffset>
                      </wp:positionV>
                      <wp:extent cx="2374900" cy="243205"/>
                      <wp:effectExtent l="703897" t="0" r="691198" b="0"/>
                      <wp:wrapNone/>
                      <wp:docPr id="4" name="Стрелка: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59879">
                                <a:off x="0" y="0"/>
                                <a:ext cx="2374265" cy="2425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5174E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4" o:spid="_x0000_s1026" type="#_x0000_t13" style="position:absolute;margin-left:138pt;margin-top:160.7pt;width:187pt;height:19.15pt;rotation:869431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" adj="20497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79375</wp:posOffset>
                  </wp:positionV>
                  <wp:extent cx="4429125" cy="6068060"/>
                  <wp:effectExtent l="0" t="0" r="9525" b="8890"/>
                  <wp:wrapTight wrapText="bothSides">
                    <wp:wrapPolygon edited="0">
                      <wp:start x="0" y="0"/>
                      <wp:lineTo x="0" y="21564"/>
                      <wp:lineTo x="21554" y="21564"/>
                      <wp:lineTo x="21554" y="0"/>
                      <wp:lineTo x="0" y="0"/>
                    </wp:wrapPolygon>
                  </wp:wrapTight>
                  <wp:docPr id="3" name="Рисунок 3" descr="Картинки по запросу 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7" r="2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606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9491"/>
        </w:trPr>
        <w:tc>
          <w:tcPr>
            <w:tcW w:w="7483" w:type="dxa"/>
            <w:hideMark/>
          </w:tcPr>
          <w:p w:rsidR="004754D3" w:rsidRDefault="004754D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2081" cy="4447422"/>
                  <wp:effectExtent l="4445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956703" cy="445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4754D3" w:rsidRDefault="004754D3">
            <w:r>
              <w:rPr>
                <w:noProof/>
                <w:lang w:eastAsia="ru-RU"/>
              </w:rPr>
              <w:drawing>
                <wp:inline distT="0" distB="0" distL="0" distR="0">
                  <wp:extent cx="4705350" cy="5934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4D3" w:rsidRDefault="004754D3"/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612140</wp:posOffset>
                  </wp:positionV>
                  <wp:extent cx="4748530" cy="4596765"/>
                  <wp:effectExtent l="0" t="0" r="0" b="0"/>
                  <wp:wrapTight wrapText="bothSides">
                    <wp:wrapPolygon edited="0">
                      <wp:start x="0" y="0"/>
                      <wp:lineTo x="0" y="21484"/>
                      <wp:lineTo x="21490" y="21484"/>
                      <wp:lineTo x="2149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" r="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530" cy="459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288925</wp:posOffset>
                  </wp:positionV>
                  <wp:extent cx="2697480" cy="5944235"/>
                  <wp:effectExtent l="0" t="0" r="762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94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27305</wp:posOffset>
                  </wp:positionV>
                  <wp:extent cx="4161790" cy="6247130"/>
                  <wp:effectExtent l="0" t="0" r="0" b="1270"/>
                  <wp:wrapTight wrapText="bothSides">
                    <wp:wrapPolygon edited="0">
                      <wp:start x="7514" y="0"/>
                      <wp:lineTo x="5932" y="1054"/>
                      <wp:lineTo x="5339" y="2108"/>
                      <wp:lineTo x="4944" y="4215"/>
                      <wp:lineTo x="4647" y="5269"/>
                      <wp:lineTo x="3856" y="7377"/>
                      <wp:lineTo x="2867" y="8431"/>
                      <wp:lineTo x="2175" y="8629"/>
                      <wp:lineTo x="1582" y="9156"/>
                      <wp:lineTo x="1582" y="9485"/>
                      <wp:lineTo x="1879" y="10539"/>
                      <wp:lineTo x="2274" y="11593"/>
                      <wp:lineTo x="2274" y="11658"/>
                      <wp:lineTo x="4647" y="15808"/>
                      <wp:lineTo x="6031" y="17916"/>
                      <wp:lineTo x="7119" y="20024"/>
                      <wp:lineTo x="7910" y="21077"/>
                      <wp:lineTo x="8503" y="21539"/>
                      <wp:lineTo x="8602" y="21539"/>
                      <wp:lineTo x="11271" y="21539"/>
                      <wp:lineTo x="11370" y="21539"/>
                      <wp:lineTo x="12754" y="21077"/>
                      <wp:lineTo x="13842" y="20024"/>
                      <wp:lineTo x="20862" y="9485"/>
                      <wp:lineTo x="20961" y="8431"/>
                      <wp:lineTo x="19675" y="7377"/>
                      <wp:lineTo x="16413" y="5269"/>
                      <wp:lineTo x="15325" y="4215"/>
                      <wp:lineTo x="12754" y="2108"/>
                      <wp:lineTo x="10283" y="132"/>
                      <wp:lineTo x="9986" y="0"/>
                      <wp:lineTo x="7514" y="0"/>
                    </wp:wrapPolygon>
                  </wp:wrapTight>
                  <wp:docPr id="14" name="Рисунок 14" descr="Картинки по запросу одея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артинки по запросу одея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90" cy="624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367030</wp:posOffset>
                  </wp:positionV>
                  <wp:extent cx="4347210" cy="5808345"/>
                  <wp:effectExtent l="0" t="0" r="0" b="1905"/>
                  <wp:wrapTight wrapText="bothSides">
                    <wp:wrapPolygon edited="0">
                      <wp:start x="0" y="0"/>
                      <wp:lineTo x="0" y="21536"/>
                      <wp:lineTo x="21486" y="21536"/>
                      <wp:lineTo x="21486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10" cy="580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211455</wp:posOffset>
                  </wp:positionV>
                  <wp:extent cx="4615815" cy="6028055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484" y="21502"/>
                      <wp:lineTo x="21484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815" cy="602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4754D3" w:rsidRDefault="004754D3">
            <w:pPr>
              <w:rPr>
                <w:noProof/>
                <w:lang w:eastAsia="ru-RU"/>
              </w:rPr>
            </w:pPr>
          </w:p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-170815</wp:posOffset>
                  </wp:positionV>
                  <wp:extent cx="3214370" cy="6193155"/>
                  <wp:effectExtent l="0" t="0" r="5080" b="0"/>
                  <wp:wrapTight wrapText="bothSides">
                    <wp:wrapPolygon edited="0">
                      <wp:start x="0" y="0"/>
                      <wp:lineTo x="0" y="21527"/>
                      <wp:lineTo x="21506" y="21527"/>
                      <wp:lineTo x="21506" y="0"/>
                      <wp:lineTo x="0" y="0"/>
                    </wp:wrapPolygon>
                  </wp:wrapTight>
                  <wp:docPr id="15" name="Рисунок 1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0" r="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619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755650</wp:posOffset>
                  </wp:positionV>
                  <wp:extent cx="4643755" cy="4895850"/>
                  <wp:effectExtent l="0" t="0" r="4445" b="0"/>
                  <wp:wrapTight wrapText="bothSides">
                    <wp:wrapPolygon edited="0">
                      <wp:start x="0" y="0"/>
                      <wp:lineTo x="0" y="21516"/>
                      <wp:lineTo x="21532" y="21516"/>
                      <wp:lineTo x="21532" y="0"/>
                      <wp:lineTo x="0" y="0"/>
                    </wp:wrapPolygon>
                  </wp:wrapTight>
                  <wp:docPr id="18" name="Рисунок 18" descr="Картинки по запросу кре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кре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3" r="1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5" cy="489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993775</wp:posOffset>
                  </wp:positionV>
                  <wp:extent cx="4486910" cy="4524375"/>
                  <wp:effectExtent l="0" t="0" r="8890" b="9525"/>
                  <wp:wrapTight wrapText="bothSides">
                    <wp:wrapPolygon edited="0">
                      <wp:start x="0" y="0"/>
                      <wp:lineTo x="0" y="21555"/>
                      <wp:lineTo x="21551" y="21555"/>
                      <wp:lineTo x="21551" y="0"/>
                      <wp:lineTo x="0" y="0"/>
                    </wp:wrapPolygon>
                  </wp:wrapTight>
                  <wp:docPr id="17" name="Рисунок 17" descr="Картинки по запросу ком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тинки по запросу ком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452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86995</wp:posOffset>
                  </wp:positionV>
                  <wp:extent cx="4351020" cy="634492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468" y="21531"/>
                      <wp:lineTo x="21468" y="0"/>
                      <wp:lineTo x="0" y="0"/>
                    </wp:wrapPolygon>
                  </wp:wrapTight>
                  <wp:docPr id="20" name="Рисунок 20" descr="Картинки по запросу ковё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артинки по запросу ковё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6635" r="8864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634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93980</wp:posOffset>
                  </wp:positionV>
                  <wp:extent cx="4543425" cy="6266815"/>
                  <wp:effectExtent l="0" t="0" r="9525" b="635"/>
                  <wp:wrapTight wrapText="bothSides">
                    <wp:wrapPolygon edited="0">
                      <wp:start x="0" y="0"/>
                      <wp:lineTo x="0" y="21537"/>
                      <wp:lineTo x="21555" y="21537"/>
                      <wp:lineTo x="21555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626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</w:t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850900</wp:posOffset>
                  </wp:positionV>
                  <wp:extent cx="4663440" cy="4663440"/>
                  <wp:effectExtent l="0" t="0" r="3810" b="3810"/>
                  <wp:wrapTight wrapText="bothSides">
                    <wp:wrapPolygon edited="0">
                      <wp:start x="0" y="0"/>
                      <wp:lineTo x="0" y="21529"/>
                      <wp:lineTo x="21529" y="21529"/>
                      <wp:lineTo x="21529" y="0"/>
                      <wp:lineTo x="0" y="0"/>
                    </wp:wrapPolygon>
                  </wp:wrapTight>
                  <wp:docPr id="22" name="Рисунок 22" descr="Картинки по запросу ч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артинки по запросу ч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466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146050</wp:posOffset>
                  </wp:positionV>
                  <wp:extent cx="4381500" cy="6076950"/>
                  <wp:effectExtent l="0" t="0" r="0" b="0"/>
                  <wp:wrapTight wrapText="bothSides">
                    <wp:wrapPolygon edited="0">
                      <wp:start x="0" y="0"/>
                      <wp:lineTo x="0" y="21532"/>
                      <wp:lineTo x="21506" y="21532"/>
                      <wp:lineTo x="21506" y="0"/>
                      <wp:lineTo x="0" y="0"/>
                    </wp:wrapPolygon>
                  </wp:wrapTight>
                  <wp:docPr id="21" name="Рисунок 21" descr="Картинки по запросу кор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артинки по запросу кор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607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83185</wp:posOffset>
                  </wp:positionV>
                  <wp:extent cx="4347845" cy="6177280"/>
                  <wp:effectExtent l="0" t="0" r="0" b="0"/>
                  <wp:wrapTight wrapText="bothSides">
                    <wp:wrapPolygon edited="0">
                      <wp:start x="0" y="0"/>
                      <wp:lineTo x="0" y="21516"/>
                      <wp:lineTo x="21483" y="21516"/>
                      <wp:lineTo x="21483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845" cy="617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293370</wp:posOffset>
                  </wp:positionV>
                  <wp:extent cx="4081780" cy="5175885"/>
                  <wp:effectExtent l="0" t="0" r="0" b="5715"/>
                  <wp:wrapTight wrapText="bothSides">
                    <wp:wrapPolygon edited="0">
                      <wp:start x="0" y="0"/>
                      <wp:lineTo x="0" y="21544"/>
                      <wp:lineTo x="21472" y="21544"/>
                      <wp:lineTo x="21472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780" cy="517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279400</wp:posOffset>
                  </wp:positionV>
                  <wp:extent cx="4351020" cy="5572125"/>
                  <wp:effectExtent l="0" t="0" r="0" b="9525"/>
                  <wp:wrapTight wrapText="bothSides">
                    <wp:wrapPolygon edited="0">
                      <wp:start x="0" y="0"/>
                      <wp:lineTo x="0" y="21563"/>
                      <wp:lineTo x="21468" y="21563"/>
                      <wp:lineTo x="21468" y="0"/>
                      <wp:lineTo x="0" y="0"/>
                    </wp:wrapPolygon>
                  </wp:wrapTight>
                  <wp:docPr id="26" name="Рисунок 26" descr="Картинки по запросу ламп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артинки по запросу ламп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4" r="17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557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641350</wp:posOffset>
                  </wp:positionV>
                  <wp:extent cx="4732020" cy="4486275"/>
                  <wp:effectExtent l="0" t="0" r="0" b="9525"/>
                  <wp:wrapTight wrapText="bothSides">
                    <wp:wrapPolygon edited="0">
                      <wp:start x="0" y="0"/>
                      <wp:lineTo x="0" y="21554"/>
                      <wp:lineTo x="21478" y="21554"/>
                      <wp:lineTo x="21478" y="0"/>
                      <wp:lineTo x="0" y="0"/>
                    </wp:wrapPolygon>
                  </wp:wrapTight>
                  <wp:docPr id="25" name="Рисунок 25" descr="Картинки по запросу люс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артинки по запросу люс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0" cy="448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10205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48530" cy="5395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530" cy="539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173355</wp:posOffset>
                  </wp:positionV>
                  <wp:extent cx="4488180" cy="6014720"/>
                  <wp:effectExtent l="0" t="0" r="7620" b="0"/>
                  <wp:wrapTight wrapText="bothSides">
                    <wp:wrapPolygon edited="0">
                      <wp:start x="16778" y="205"/>
                      <wp:lineTo x="16044" y="1437"/>
                      <wp:lineTo x="15769" y="2531"/>
                      <wp:lineTo x="5042" y="2736"/>
                      <wp:lineTo x="2292" y="2942"/>
                      <wp:lineTo x="1742" y="6910"/>
                      <wp:lineTo x="1742" y="7320"/>
                      <wp:lineTo x="2292" y="8004"/>
                      <wp:lineTo x="2200" y="9099"/>
                      <wp:lineTo x="92" y="17856"/>
                      <wp:lineTo x="0" y="18950"/>
                      <wp:lineTo x="0" y="20113"/>
                      <wp:lineTo x="733" y="20387"/>
                      <wp:lineTo x="1559" y="20387"/>
                      <wp:lineTo x="8893" y="20113"/>
                      <wp:lineTo x="18428" y="20045"/>
                      <wp:lineTo x="19986" y="19908"/>
                      <wp:lineTo x="19803" y="18950"/>
                      <wp:lineTo x="20261" y="17856"/>
                      <wp:lineTo x="20537" y="16761"/>
                      <wp:lineTo x="20170" y="14572"/>
                      <wp:lineTo x="21545" y="11356"/>
                      <wp:lineTo x="21545" y="10193"/>
                      <wp:lineTo x="18886" y="2531"/>
                      <wp:lineTo x="17878" y="205"/>
                      <wp:lineTo x="16778" y="205"/>
                    </wp:wrapPolygon>
                  </wp:wrapTight>
                  <wp:docPr id="28" name="Рисунок 28" descr="Картинки по запросу компьютер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артинки по запросу компьютер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180" cy="601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4D3" w:rsidTr="004754D3">
        <w:trPr>
          <w:trHeight w:val="9350"/>
        </w:trPr>
        <w:tc>
          <w:tcPr>
            <w:tcW w:w="7483" w:type="dxa"/>
            <w:hideMark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927100</wp:posOffset>
                  </wp:positionV>
                  <wp:extent cx="4748530" cy="4244975"/>
                  <wp:effectExtent l="0" t="0" r="0" b="3175"/>
                  <wp:wrapTight wrapText="bothSides">
                    <wp:wrapPolygon edited="0">
                      <wp:start x="0" y="0"/>
                      <wp:lineTo x="0" y="21519"/>
                      <wp:lineTo x="21490" y="21519"/>
                      <wp:lineTo x="21490" y="0"/>
                      <wp:lineTo x="0" y="0"/>
                    </wp:wrapPolygon>
                  </wp:wrapTight>
                  <wp:docPr id="30" name="Рисунок 30" descr="Картинки по запросу утю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Картинки по запросу утю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530" cy="424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78" w:type="dxa"/>
          </w:tcPr>
          <w:p w:rsidR="004754D3" w:rsidRDefault="004754D3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97154</wp:posOffset>
                  </wp:positionH>
                  <wp:positionV relativeFrom="paragraph">
                    <wp:posOffset>177799</wp:posOffset>
                  </wp:positionV>
                  <wp:extent cx="4448175" cy="568642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568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1530350</wp:posOffset>
                      </wp:positionV>
                      <wp:extent cx="1653540" cy="389255"/>
                      <wp:effectExtent l="0" t="476250" r="0" b="410845"/>
                      <wp:wrapNone/>
                      <wp:docPr id="35" name="Стрелка: вправо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37530">
                                <a:off x="0" y="0"/>
                                <a:ext cx="1652905" cy="3892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94770" id="Стрелка: вправо 35" o:spid="_x0000_s1026" type="#_x0000_t13" style="position:absolute;margin-left:151.05pt;margin-top:120.5pt;width:130.2pt;height:30.65pt;rotation:888835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" adj="19057" fillcolor="black [3200]" strokecolor="black [1600]" strokeweight="1pt"/>
                  </w:pict>
                </mc:Fallback>
              </mc:AlternateContent>
            </w:r>
          </w:p>
          <w:p w:rsidR="004754D3" w:rsidRDefault="004754D3">
            <w:pPr>
              <w:rPr>
                <w:lang w:eastAsia="ru-RU"/>
              </w:rPr>
            </w:pPr>
          </w:p>
          <w:p w:rsidR="004754D3" w:rsidRDefault="004754D3">
            <w:pPr>
              <w:rPr>
                <w:lang w:eastAsia="ru-RU"/>
              </w:rPr>
            </w:pPr>
          </w:p>
          <w:p w:rsidR="004754D3" w:rsidRDefault="004754D3">
            <w:pPr>
              <w:rPr>
                <w:lang w:eastAsia="ru-RU"/>
              </w:rPr>
            </w:pPr>
          </w:p>
          <w:p w:rsidR="004754D3" w:rsidRDefault="004754D3">
            <w:pPr>
              <w:rPr>
                <w:lang w:eastAsia="ru-RU"/>
              </w:rPr>
            </w:pPr>
          </w:p>
        </w:tc>
      </w:tr>
    </w:tbl>
    <w:p w:rsidR="00DB34D2" w:rsidRPr="00B02534" w:rsidRDefault="00DB34D2" w:rsidP="004754D3">
      <w:pPr>
        <w:pStyle w:val="1"/>
        <w:jc w:val="left"/>
      </w:pPr>
    </w:p>
    <w:sectPr w:rsidR="00DB34D2" w:rsidRPr="00B02534" w:rsidSect="004754D3">
      <w:headerReference w:type="default" r:id="rId30"/>
      <w:footerReference w:type="default" r:id="rId31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7D1" w:rsidRDefault="006E07D1" w:rsidP="00AA1ABA">
      <w:pPr>
        <w:spacing w:after="0" w:line="240" w:lineRule="auto"/>
      </w:pPr>
      <w:r>
        <w:separator/>
      </w:r>
    </w:p>
  </w:endnote>
  <w:endnote w:type="continuationSeparator" w:id="0">
    <w:p w:rsidR="006E07D1" w:rsidRDefault="006E07D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7D1" w:rsidRDefault="006E07D1" w:rsidP="00AA1ABA">
      <w:pPr>
        <w:spacing w:after="0" w:line="240" w:lineRule="auto"/>
      </w:pPr>
      <w:r>
        <w:separator/>
      </w:r>
    </w:p>
  </w:footnote>
  <w:footnote w:type="continuationSeparator" w:id="0">
    <w:p w:rsidR="006E07D1" w:rsidRDefault="006E07D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4754D3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10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4D3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754D3"/>
    <w:rsid w:val="004C3F9F"/>
    <w:rsid w:val="004D70F6"/>
    <w:rsid w:val="0055343A"/>
    <w:rsid w:val="00572542"/>
    <w:rsid w:val="00673AA5"/>
    <w:rsid w:val="006E07D1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EB0D2"/>
  <w15:chartTrackingRefBased/>
  <w15:docId w15:val="{5AE61B37-4B6C-46D9-A58E-C049E526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10_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</TotalTime>
  <Pages>12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2024-10-25T09:00:00Z</dcterms:created>
  <dcterms:modified xsi:type="dcterms:W3CDTF">2024-10-25T09:04:00Z</dcterms:modified>
</cp:coreProperties>
</file>