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6B" w:rsidRPr="00D429DD" w:rsidRDefault="00D429DD" w:rsidP="00AD416B">
      <w:pPr>
        <w:pStyle w:val="af8"/>
        <w:rPr>
          <w:lang w:val="be-BY"/>
        </w:rPr>
      </w:pPr>
      <w:r>
        <w:rPr>
          <w:lang w:val="en-US"/>
        </w:rPr>
        <w:t>7</w:t>
      </w:r>
      <w:r w:rsidR="00AD416B" w:rsidRPr="00AD416B">
        <w:t xml:space="preserve"> </w:t>
      </w:r>
      <w:r>
        <w:rPr>
          <w:lang w:val="be-BY"/>
        </w:rPr>
        <w:t>лістапада</w:t>
      </w:r>
    </w:p>
    <w:p w:rsidR="00ED33E2" w:rsidRDefault="00ED33E2" w:rsidP="00ED33E2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B4D97B">
                <wp:extent cx="5038725" cy="144000"/>
                <wp:effectExtent l="0" t="0" r="9525" b="889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E83251" id="Прямоугольник 1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" fillcolor="#f93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ED33E2" w:rsidTr="00D429DD">
        <w:trPr>
          <w:trHeight w:val="6068"/>
          <w:jc w:val="center"/>
        </w:trPr>
        <w:tc>
          <w:tcPr>
            <w:tcW w:w="13334" w:type="dxa"/>
          </w:tcPr>
          <w:p w:rsidR="00ED33E2" w:rsidRDefault="00D429DD" w:rsidP="00ED33E2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4550" cy="3933859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 ноябр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788" cy="394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FE1" w:rsidRPr="008A7FE1" w:rsidRDefault="00D429DD" w:rsidP="008A7FE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proofErr w:type="spellStart"/>
      <w:r w:rsidRPr="00D429DD">
        <w:rPr>
          <w:sz w:val="96"/>
          <w:szCs w:val="96"/>
        </w:rPr>
        <w:t>Дзень</w:t>
      </w:r>
      <w:proofErr w:type="spellEnd"/>
      <w:r>
        <w:rPr>
          <w:sz w:val="96"/>
          <w:szCs w:val="96"/>
          <w:lang w:val="be-BY"/>
        </w:rPr>
        <w:t xml:space="preserve"> </w:t>
      </w:r>
      <w:proofErr w:type="spellStart"/>
      <w:r w:rsidRPr="00D429DD">
        <w:rPr>
          <w:sz w:val="96"/>
          <w:szCs w:val="96"/>
        </w:rPr>
        <w:t>Кастрычніцкай</w:t>
      </w:r>
      <w:proofErr w:type="spellEnd"/>
      <w:r w:rsidR="008A7FE1">
        <w:rPr>
          <w:sz w:val="96"/>
          <w:szCs w:val="96"/>
        </w:rPr>
        <w:t xml:space="preserve"> </w:t>
      </w:r>
      <w:proofErr w:type="spellStart"/>
      <w:r w:rsidRPr="00D429DD">
        <w:rPr>
          <w:sz w:val="96"/>
          <w:szCs w:val="96"/>
        </w:rPr>
        <w:t>рэвалюцыі</w:t>
      </w:r>
      <w:proofErr w:type="spellEnd"/>
      <w:r w:rsidR="008A7FE1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br w:type="page"/>
      </w:r>
    </w:p>
    <w:p w:rsidR="00D429DD" w:rsidRPr="00D429DD" w:rsidRDefault="00D429DD" w:rsidP="00D429DD">
      <w:pPr>
        <w:pStyle w:val="af8"/>
        <w:rPr>
          <w:lang w:val="be-BY"/>
        </w:rPr>
      </w:pPr>
      <w:r>
        <w:rPr>
          <w:lang w:val="be-BY"/>
        </w:rPr>
        <w:lastRenderedPageBreak/>
        <w:t>10</w:t>
      </w:r>
      <w:r w:rsidRPr="00AD416B">
        <w:t xml:space="preserve"> </w:t>
      </w:r>
      <w:r>
        <w:rPr>
          <w:lang w:val="be-BY"/>
        </w:rPr>
        <w:t>лістапада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40000E" wp14:editId="594F0CD9">
                <wp:extent cx="5038725" cy="144000"/>
                <wp:effectExtent l="0" t="0" r="9525" b="889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702CFE" id="Прямоугольник 2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9450" cy="362613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 ноябр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56" cy="363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FE1" w:rsidRPr="008A7FE1" w:rsidRDefault="00D429DD" w:rsidP="008A7FE1">
      <w:pPr>
        <w:pStyle w:val="afa"/>
        <w:rPr>
          <w:sz w:val="80"/>
          <w:szCs w:val="80"/>
        </w:rPr>
      </w:pPr>
      <w:proofErr w:type="spellStart"/>
      <w:r w:rsidRPr="008A7FE1">
        <w:rPr>
          <w:sz w:val="80"/>
          <w:szCs w:val="80"/>
        </w:rPr>
        <w:t>Сусветны</w:t>
      </w:r>
      <w:proofErr w:type="spellEnd"/>
      <w:r w:rsidRPr="008A7FE1">
        <w:rPr>
          <w:sz w:val="80"/>
          <w:szCs w:val="80"/>
        </w:rPr>
        <w:t xml:space="preserve"> </w:t>
      </w:r>
      <w:proofErr w:type="spellStart"/>
      <w:r w:rsidRPr="008A7FE1">
        <w:rPr>
          <w:sz w:val="80"/>
          <w:szCs w:val="80"/>
        </w:rPr>
        <w:t>дзень</w:t>
      </w:r>
      <w:proofErr w:type="spellEnd"/>
      <w:r w:rsidRPr="008A7FE1">
        <w:rPr>
          <w:sz w:val="80"/>
          <w:szCs w:val="80"/>
          <w:lang w:val="be-BY"/>
        </w:rPr>
        <w:t xml:space="preserve"> </w:t>
      </w:r>
      <w:proofErr w:type="spellStart"/>
      <w:r w:rsidRPr="008A7FE1">
        <w:rPr>
          <w:sz w:val="80"/>
          <w:szCs w:val="80"/>
        </w:rPr>
        <w:t>навукі</w:t>
      </w:r>
      <w:proofErr w:type="spellEnd"/>
      <w:r w:rsidRPr="008A7FE1">
        <w:rPr>
          <w:sz w:val="80"/>
          <w:szCs w:val="80"/>
        </w:rPr>
        <w:t xml:space="preserve"> за </w:t>
      </w:r>
      <w:proofErr w:type="spellStart"/>
      <w:r w:rsidRPr="008A7FE1">
        <w:rPr>
          <w:sz w:val="80"/>
          <w:szCs w:val="80"/>
        </w:rPr>
        <w:t>мі</w:t>
      </w:r>
      <w:proofErr w:type="gramStart"/>
      <w:r w:rsidRPr="008A7FE1">
        <w:rPr>
          <w:sz w:val="80"/>
          <w:szCs w:val="80"/>
        </w:rPr>
        <w:t>р</w:t>
      </w:r>
      <w:proofErr w:type="spellEnd"/>
      <w:proofErr w:type="gramEnd"/>
      <w:r w:rsidRPr="008A7FE1">
        <w:rPr>
          <w:sz w:val="80"/>
          <w:szCs w:val="80"/>
          <w:lang w:val="be-BY"/>
        </w:rPr>
        <w:t xml:space="preserve"> </w:t>
      </w:r>
      <w:r w:rsidRPr="008A7FE1">
        <w:rPr>
          <w:sz w:val="80"/>
          <w:szCs w:val="80"/>
        </w:rPr>
        <w:t xml:space="preserve">і </w:t>
      </w:r>
      <w:proofErr w:type="spellStart"/>
      <w:r w:rsidRPr="008A7FE1">
        <w:rPr>
          <w:sz w:val="80"/>
          <w:szCs w:val="80"/>
        </w:rPr>
        <w:t>развіццё</w:t>
      </w:r>
      <w:proofErr w:type="spellEnd"/>
      <w:r w:rsidR="008A7FE1">
        <w:rPr>
          <w:sz w:val="80"/>
          <w:szCs w:val="80"/>
        </w:rPr>
        <w:br w:type="page"/>
      </w:r>
    </w:p>
    <w:p w:rsidR="00D429DD" w:rsidRPr="00D429DD" w:rsidRDefault="00D429DD" w:rsidP="00D429DD">
      <w:pPr>
        <w:pStyle w:val="afa"/>
        <w:rPr>
          <w:lang w:val="be-BY"/>
        </w:rPr>
      </w:pPr>
      <w:r>
        <w:rPr>
          <w:lang w:val="be-BY"/>
        </w:rPr>
        <w:lastRenderedPageBreak/>
        <w:t>11</w:t>
      </w:r>
      <w:r w:rsidRPr="00AD416B">
        <w:t xml:space="preserve"> </w:t>
      </w:r>
      <w:r>
        <w:rPr>
          <w:lang w:val="be-BY"/>
        </w:rPr>
        <w:t>лістапада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40000E" wp14:editId="594F0CD9">
                <wp:extent cx="5038725" cy="144000"/>
                <wp:effectExtent l="0" t="0" r="9525" b="889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4C7BED" id="Прямоугольник 3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0979" cy="380047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 ноябр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691" cy="38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FE1" w:rsidRPr="008A7FE1" w:rsidRDefault="00D429DD" w:rsidP="008A7FE1">
      <w:pPr>
        <w:pStyle w:val="afa"/>
        <w:rPr>
          <w:sz w:val="82"/>
          <w:szCs w:val="82"/>
          <w:lang w:val="be-BY"/>
        </w:rPr>
      </w:pPr>
      <w:proofErr w:type="spellStart"/>
      <w:r w:rsidRPr="008A7FE1">
        <w:rPr>
          <w:sz w:val="82"/>
          <w:szCs w:val="82"/>
        </w:rPr>
        <w:t>Міжнародны</w:t>
      </w:r>
      <w:proofErr w:type="spellEnd"/>
      <w:r w:rsidRPr="008A7FE1">
        <w:rPr>
          <w:sz w:val="82"/>
          <w:szCs w:val="82"/>
          <w:lang w:val="be-BY"/>
        </w:rPr>
        <w:t xml:space="preserve"> </w:t>
      </w:r>
      <w:proofErr w:type="spellStart"/>
      <w:r w:rsidRPr="008A7FE1">
        <w:rPr>
          <w:sz w:val="82"/>
          <w:szCs w:val="82"/>
        </w:rPr>
        <w:t>дзень</w:t>
      </w:r>
      <w:proofErr w:type="spellEnd"/>
      <w:r w:rsidR="008A7FE1" w:rsidRPr="008A7FE1">
        <w:rPr>
          <w:sz w:val="82"/>
          <w:szCs w:val="82"/>
        </w:rPr>
        <w:t xml:space="preserve"> </w:t>
      </w:r>
      <w:proofErr w:type="spellStart"/>
      <w:r w:rsidRPr="008A7FE1">
        <w:rPr>
          <w:sz w:val="82"/>
          <w:szCs w:val="82"/>
        </w:rPr>
        <w:t>энергазберажэння</w:t>
      </w:r>
      <w:proofErr w:type="spellEnd"/>
      <w:r w:rsidR="008A7FE1" w:rsidRPr="008A7FE1">
        <w:rPr>
          <w:sz w:val="82"/>
          <w:szCs w:val="82"/>
          <w:lang w:val="be-BY"/>
        </w:rPr>
        <w:br w:type="page"/>
      </w:r>
    </w:p>
    <w:p w:rsidR="00D429DD" w:rsidRPr="00D429DD" w:rsidRDefault="00D429DD" w:rsidP="008A7FE1">
      <w:pPr>
        <w:pStyle w:val="afa"/>
        <w:rPr>
          <w:lang w:val="be-BY"/>
        </w:rPr>
      </w:pPr>
      <w:r>
        <w:rPr>
          <w:lang w:val="be-BY"/>
        </w:rPr>
        <w:lastRenderedPageBreak/>
        <w:t>20</w:t>
      </w:r>
      <w:r w:rsidRPr="00AD416B">
        <w:t xml:space="preserve"> </w:t>
      </w:r>
      <w:r>
        <w:rPr>
          <w:lang w:val="be-BY"/>
        </w:rPr>
        <w:t>лістапада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40000E" wp14:editId="594F0CD9">
                <wp:extent cx="5038725" cy="144000"/>
                <wp:effectExtent l="0" t="0" r="9525" b="889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ABFED1" id="Прямоугольник 4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BiWbdKugIA&#10;AJY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39100" cy="4012243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22384285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722" cy="402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FE1" w:rsidRPr="008A7FE1" w:rsidRDefault="00D429DD" w:rsidP="008A7FE1">
      <w:pPr>
        <w:pStyle w:val="afa"/>
      </w:pPr>
      <w:proofErr w:type="spellStart"/>
      <w:r>
        <w:t>Сусветны</w:t>
      </w:r>
      <w:proofErr w:type="spellEnd"/>
      <w:r>
        <w:t xml:space="preserve"> </w:t>
      </w:r>
      <w:proofErr w:type="spellStart"/>
      <w:r>
        <w:t>дзень</w:t>
      </w:r>
      <w:proofErr w:type="spellEnd"/>
      <w:r>
        <w:t xml:space="preserve"> </w:t>
      </w:r>
      <w:proofErr w:type="spellStart"/>
      <w:r>
        <w:t>дзі</w:t>
      </w:r>
      <w:bookmarkStart w:id="0" w:name="_GoBack"/>
      <w:bookmarkEnd w:id="0"/>
      <w:r>
        <w:t>цяці</w:t>
      </w:r>
      <w:proofErr w:type="spellEnd"/>
      <w:r w:rsidR="008A7FE1">
        <w:br w:type="page"/>
      </w:r>
    </w:p>
    <w:p w:rsidR="00D429DD" w:rsidRPr="00D429DD" w:rsidRDefault="00D429DD" w:rsidP="00D429DD">
      <w:pPr>
        <w:pStyle w:val="af8"/>
        <w:rPr>
          <w:lang w:val="be-BY"/>
        </w:rPr>
      </w:pPr>
      <w:r>
        <w:rPr>
          <w:lang w:val="be-BY"/>
        </w:rPr>
        <w:lastRenderedPageBreak/>
        <w:t>21</w:t>
      </w:r>
      <w:r w:rsidRPr="00AD416B">
        <w:t xml:space="preserve"> </w:t>
      </w:r>
      <w:r>
        <w:rPr>
          <w:lang w:val="be-BY"/>
        </w:rPr>
        <w:t>лістапада</w:t>
      </w:r>
    </w:p>
    <w:p w:rsidR="00D429DD" w:rsidRDefault="00D429DD" w:rsidP="00D429DD">
      <w:pPr>
        <w:pStyle w:val="a3"/>
        <w:spacing w:after="240"/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5E38BE3" wp14:editId="657A5DAE">
                <wp:extent cx="5038725" cy="144000"/>
                <wp:effectExtent l="0" t="0" r="9525" b="889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0DA068" id="Прямоугольник 5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3PuQIAAJY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4"/>
      </w:tblGrid>
      <w:tr w:rsidR="00D429DD" w:rsidTr="00095D59">
        <w:trPr>
          <w:trHeight w:val="6068"/>
          <w:jc w:val="center"/>
        </w:trPr>
        <w:tc>
          <w:tcPr>
            <w:tcW w:w="13334" w:type="dxa"/>
          </w:tcPr>
          <w:p w:rsidR="00D429DD" w:rsidRDefault="00673641" w:rsidP="00095D59">
            <w:pPr>
              <w:pStyle w:val="a3"/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7675" cy="42576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hutterstock_25194777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9DD" w:rsidRPr="00D429DD" w:rsidRDefault="00D429DD" w:rsidP="00D429DD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</w:pPr>
      <w:proofErr w:type="spellStart"/>
      <w:r w:rsidRPr="00D429DD">
        <w:t>Сусветны</w:t>
      </w:r>
      <w:proofErr w:type="spellEnd"/>
      <w:r w:rsidRPr="00D429DD">
        <w:t xml:space="preserve"> </w:t>
      </w:r>
      <w:proofErr w:type="spellStart"/>
      <w:r w:rsidRPr="00D429DD">
        <w:t>дзень</w:t>
      </w:r>
      <w:proofErr w:type="spellEnd"/>
      <w:r w:rsidRPr="00D429DD">
        <w:t xml:space="preserve"> </w:t>
      </w:r>
      <w:proofErr w:type="spellStart"/>
      <w:r w:rsidRPr="00D429DD">
        <w:t>прывітанняў</w:t>
      </w:r>
      <w:proofErr w:type="spellEnd"/>
      <w:r w:rsidRPr="00D429DD">
        <w:rPr>
          <w:rStyle w:val="afc"/>
          <w:rFonts w:ascii="Arial Black" w:hAnsi="Arial Black" w:cs="Pragmatica"/>
          <w:outline w:val="0"/>
          <w:spacing w:val="0"/>
          <w:w w:val="80"/>
          <w:sz w:val="100"/>
          <w:szCs w:val="100"/>
        </w:rPr>
        <w:t xml:space="preserve"> </w:t>
      </w:r>
    </w:p>
    <w:sectPr w:rsidR="00D429DD" w:rsidRPr="00D429DD" w:rsidSect="00ED33E2">
      <w:headerReference w:type="default" r:id="rId13"/>
      <w:footerReference w:type="default" r:id="rId14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907" w:rsidRDefault="00901907" w:rsidP="00AA1ABA">
      <w:pPr>
        <w:spacing w:after="0"/>
      </w:pPr>
      <w:r>
        <w:separator/>
      </w:r>
    </w:p>
  </w:endnote>
  <w:endnote w:type="continuationSeparator" w:id="0">
    <w:p w:rsidR="00901907" w:rsidRDefault="00901907" w:rsidP="00AA1A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ragmatica Book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Pragmatica Cond Bold">
    <w:panose1 w:val="00000000000000000000"/>
    <w:charset w:val="00"/>
    <w:family w:val="swiss"/>
    <w:notTrueType/>
    <w:pitch w:val="variable"/>
    <w:sig w:usb0="800002FF" w:usb1="50002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8A7FE1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4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907" w:rsidRDefault="00901907" w:rsidP="00AA1ABA">
      <w:pPr>
        <w:spacing w:after="0"/>
      </w:pPr>
      <w:r>
        <w:separator/>
      </w:r>
    </w:p>
  </w:footnote>
  <w:footnote w:type="continuationSeparator" w:id="0">
    <w:p w:rsidR="00901907" w:rsidRDefault="00901907" w:rsidP="00AA1A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B6004A" w:rsidRDefault="00D429DD" w:rsidP="00B6004A">
    <w:pPr>
      <w:pStyle w:val="afd"/>
      <w:rPr>
        <w:rFonts w:ascii="Times New Roman" w:hAnsi="Times New Roman" w:cs="Times New Roman"/>
        <w:color w:val="404040" w:themeColor="text1" w:themeTint="BF"/>
        <w:lang w:val="be-BY"/>
      </w:rPr>
    </w:pPr>
    <w:r>
      <w:rPr>
        <w:lang w:val="be-BY"/>
      </w:rPr>
      <w:t>С</w:t>
    </w:r>
    <w:r w:rsidR="00D500CE">
      <w:rPr>
        <w:lang w:val="be-BY"/>
      </w:rPr>
      <w:t>вяты</w:t>
    </w:r>
    <w:r w:rsidR="00B6004A" w:rsidRPr="00D429DD">
      <w:rPr>
        <w:lang w:val="ru-RU"/>
      </w:rPr>
      <w:t xml:space="preserve">. </w:t>
    </w:r>
    <w:r>
      <w:rPr>
        <w:lang w:val="be-BY"/>
      </w:rPr>
      <w:t xml:space="preserve">Лістапад </w:t>
    </w:r>
    <w:r w:rsidR="00B6004A" w:rsidRPr="00D429DD">
      <w:rPr>
        <w:lang w:val="ru-RU"/>
      </w:rPr>
      <w:t xml:space="preserve"> 2024</w:t>
    </w:r>
    <w:r w:rsidR="0003005E" w:rsidRPr="0003005E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Мультымедыйны</w:t>
    </w:r>
    <w:proofErr w:type="spellEnd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 xml:space="preserve"> </w:t>
    </w:r>
    <w:proofErr w:type="spellStart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дадатак</w:t>
    </w:r>
    <w:proofErr w:type="spellEnd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 xml:space="preserve"> да </w:t>
    </w:r>
    <w:proofErr w:type="spellStart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часопіса</w:t>
    </w:r>
    <w:proofErr w:type="spellEnd"/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 xml:space="preserve"> “Пачатковая школа” № </w:t>
    </w:r>
    <w:r>
      <w:rPr>
        <w:rFonts w:ascii="Times New Roman" w:hAnsi="Times New Roman" w:cs="Times New Roman"/>
        <w:color w:val="404040" w:themeColor="text1" w:themeTint="BF"/>
        <w:lang w:val="ru-RU"/>
      </w:rPr>
      <w:t>10</w:t>
    </w:r>
    <w:r w:rsidR="0003005E" w:rsidRPr="00D429DD">
      <w:rPr>
        <w:rFonts w:ascii="Times New Roman" w:hAnsi="Times New Roman" w:cs="Times New Roman"/>
        <w:color w:val="404040" w:themeColor="text1" w:themeTint="BF"/>
        <w:lang w:val="ru-RU"/>
      </w:rPr>
      <w:t>/202</w:t>
    </w:r>
    <w:r w:rsidR="00B6004A">
      <w:rPr>
        <w:rFonts w:ascii="Times New Roman" w:hAnsi="Times New Roman" w:cs="Times New Roman"/>
        <w:color w:val="404040" w:themeColor="text1" w:themeTint="BF"/>
        <w:lang w:val="be-BY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D"/>
    <w:rsid w:val="0003005E"/>
    <w:rsid w:val="00032E3F"/>
    <w:rsid w:val="000457DC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641"/>
    <w:rsid w:val="00673AA5"/>
    <w:rsid w:val="00732082"/>
    <w:rsid w:val="007B2EB3"/>
    <w:rsid w:val="007F6D02"/>
    <w:rsid w:val="0085564F"/>
    <w:rsid w:val="008903B3"/>
    <w:rsid w:val="00895D95"/>
    <w:rsid w:val="008A7FE1"/>
    <w:rsid w:val="008D1620"/>
    <w:rsid w:val="00901907"/>
    <w:rsid w:val="00904715"/>
    <w:rsid w:val="00A131BA"/>
    <w:rsid w:val="00AA1ABA"/>
    <w:rsid w:val="00AD416B"/>
    <w:rsid w:val="00AD761F"/>
    <w:rsid w:val="00B02534"/>
    <w:rsid w:val="00B25F1F"/>
    <w:rsid w:val="00B4276C"/>
    <w:rsid w:val="00B6004A"/>
    <w:rsid w:val="00C20DE6"/>
    <w:rsid w:val="00C25908"/>
    <w:rsid w:val="00CF6F7B"/>
    <w:rsid w:val="00D429DD"/>
    <w:rsid w:val="00D500CE"/>
    <w:rsid w:val="00D94D41"/>
    <w:rsid w:val="00DB34D2"/>
    <w:rsid w:val="00DD023A"/>
    <w:rsid w:val="00DE57A4"/>
    <w:rsid w:val="00EA3EEE"/>
    <w:rsid w:val="00ED33E2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8A7FE1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8A7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  <w:style w:type="paragraph" w:styleId="afe">
    <w:name w:val="Balloon Text"/>
    <w:basedOn w:val="a"/>
    <w:link w:val="aff"/>
    <w:uiPriority w:val="99"/>
    <w:semiHidden/>
    <w:unhideWhenUsed/>
    <w:rsid w:val="008A7FE1"/>
    <w:pPr>
      <w:spacing w:after="0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8A7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10_24\+&#1064;&#1072;&#1073;&#1083;&#1086;&#1085;_&#1055;&#1088;&#1072;&#1079;&#1076;&#1085;&#1080;&#1082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54CA6-F198-4C95-B511-D1D5DBD7C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+Шаблон_Праздники.dotx</Template>
  <TotalTime>19</TotalTime>
  <Pages>5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3</cp:revision>
  <dcterms:created xsi:type="dcterms:W3CDTF">2024-10-15T11:53:00Z</dcterms:created>
  <dcterms:modified xsi:type="dcterms:W3CDTF">2024-10-28T13:10:00Z</dcterms:modified>
</cp:coreProperties>
</file>