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72" w:rsidRDefault="00264C72" w:rsidP="008D1620">
      <w:pPr>
        <w:pStyle w:val="1"/>
      </w:pPr>
      <w:r>
        <w:rPr>
          <w:noProof/>
          <w:lang w:eastAsia="ru-RU"/>
        </w:rPr>
        <w:drawing>
          <wp:inline distT="0" distB="0" distL="0" distR="0">
            <wp:extent cx="6410325" cy="89744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57" cy="89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72" w:rsidRDefault="00264C72" w:rsidP="00264C72">
      <w:pPr>
        <w:pStyle w:val="10"/>
      </w:pPr>
      <w:r>
        <w:br w:type="page"/>
      </w:r>
    </w:p>
    <w:p w:rsidR="00264C72" w:rsidRDefault="00264C72" w:rsidP="008D1620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>
            <wp:extent cx="6491929" cy="92487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5300" cy="92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72" w:rsidRDefault="00264C72" w:rsidP="00264C72">
      <w:pPr>
        <w:pStyle w:val="10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881940" cy="6199576"/>
            <wp:effectExtent l="2857" t="0" r="7938" b="793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8500" cy="62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72" w:rsidRDefault="00264C72" w:rsidP="00264C72">
      <w:pPr>
        <w:pStyle w:val="10"/>
      </w:pPr>
    </w:p>
    <w:p w:rsidR="00264C72" w:rsidRDefault="00264C72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264C72" w:rsidRDefault="00264C72" w:rsidP="00264C72">
      <w:pPr>
        <w:pStyle w:val="10"/>
      </w:pPr>
    </w:p>
    <w:p w:rsidR="00264C72" w:rsidRDefault="00264C72" w:rsidP="008D1620">
      <w:pPr>
        <w:pStyle w:val="1"/>
      </w:pPr>
      <w:r>
        <w:rPr>
          <w:noProof/>
          <w:lang w:eastAsia="ru-RU"/>
        </w:rPr>
        <w:drawing>
          <wp:inline distT="0" distB="0" distL="0" distR="0">
            <wp:extent cx="6588801" cy="84296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593" cy="8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72" w:rsidRDefault="00264C72" w:rsidP="00264C72">
      <w:pPr>
        <w:pStyle w:val="10"/>
      </w:pPr>
      <w:r>
        <w:br w:type="page"/>
      </w:r>
    </w:p>
    <w:p w:rsidR="00264C72" w:rsidRDefault="00264C72" w:rsidP="008D1620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>
            <wp:extent cx="6430370" cy="54197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58" cy="54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72" w:rsidRDefault="00264C72" w:rsidP="00264C72">
      <w:pPr>
        <w:pStyle w:val="10"/>
      </w:pPr>
      <w:r>
        <w:br w:type="page"/>
      </w:r>
    </w:p>
    <w:p w:rsidR="00264C72" w:rsidRDefault="00264C72" w:rsidP="008D1620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>
            <wp:extent cx="6894570" cy="59817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62" cy="599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72" w:rsidRDefault="00264C72" w:rsidP="00264C72">
      <w:pPr>
        <w:pStyle w:val="10"/>
      </w:pPr>
      <w:r>
        <w:br w:type="page"/>
      </w:r>
    </w:p>
    <w:p w:rsidR="00264C72" w:rsidRDefault="00264C72" w:rsidP="008D1620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>
            <wp:extent cx="6821208" cy="5781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92" cy="578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72" w:rsidRDefault="00264C72" w:rsidP="00264C72">
      <w:pPr>
        <w:pStyle w:val="10"/>
      </w:pPr>
      <w:r>
        <w:br w:type="page"/>
      </w:r>
    </w:p>
    <w:p w:rsidR="002B58C0" w:rsidRDefault="002B58C0" w:rsidP="008D1620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>
            <wp:extent cx="6733057" cy="57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58" cy="572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0" w:rsidRDefault="002B58C0" w:rsidP="002B58C0">
      <w:pPr>
        <w:pStyle w:val="10"/>
      </w:pPr>
      <w:r>
        <w:br w:type="page"/>
      </w:r>
    </w:p>
    <w:p w:rsidR="002B58C0" w:rsidRDefault="002B58C0" w:rsidP="008D1620">
      <w:pPr>
        <w:pStyle w:val="1"/>
        <w:rPr>
          <w:noProof/>
        </w:rPr>
      </w:pPr>
    </w:p>
    <w:p w:rsidR="00DB34D2" w:rsidRDefault="002B58C0" w:rsidP="008D1620">
      <w:pPr>
        <w:pStyle w:val="1"/>
      </w:pPr>
      <w:r>
        <w:rPr>
          <w:noProof/>
          <w:lang w:eastAsia="ru-RU"/>
        </w:rPr>
        <w:drawing>
          <wp:inline distT="0" distB="0" distL="0" distR="0">
            <wp:extent cx="6791325" cy="582618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14" cy="58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0" w:rsidRDefault="002B58C0" w:rsidP="002B58C0">
      <w:pPr>
        <w:pStyle w:val="10"/>
      </w:pPr>
    </w:p>
    <w:p w:rsidR="002B58C0" w:rsidRDefault="002B58C0" w:rsidP="002B58C0">
      <w:pPr>
        <w:pStyle w:val="10"/>
      </w:pPr>
      <w:r>
        <w:br w:type="page"/>
      </w:r>
    </w:p>
    <w:p w:rsidR="002B58C0" w:rsidRDefault="002B58C0" w:rsidP="002B58C0">
      <w:pPr>
        <w:pStyle w:val="10"/>
      </w:pPr>
      <w:r>
        <w:rPr>
          <w:noProof/>
          <w:lang w:eastAsia="ru-RU"/>
        </w:rPr>
        <w:lastRenderedPageBreak/>
        <w:drawing>
          <wp:inline distT="0" distB="0" distL="0" distR="0">
            <wp:extent cx="6444615" cy="906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97" cy="9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0" w:rsidRDefault="002B58C0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2B58C0" w:rsidRDefault="002B58C0" w:rsidP="002B58C0">
      <w:pPr>
        <w:pStyle w:val="10"/>
      </w:pPr>
      <w:r>
        <w:rPr>
          <w:noProof/>
          <w:lang w:eastAsia="ru-RU"/>
        </w:rPr>
        <w:lastRenderedPageBreak/>
        <w:drawing>
          <wp:inline distT="0" distB="0" distL="0" distR="0">
            <wp:extent cx="6506816" cy="90963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96" cy="91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0" w:rsidRDefault="002B58C0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2B58C0" w:rsidRDefault="002B58C0" w:rsidP="002B58C0">
      <w:pPr>
        <w:pStyle w:val="10"/>
      </w:pPr>
      <w:r>
        <w:rPr>
          <w:noProof/>
          <w:lang w:eastAsia="ru-RU"/>
        </w:rPr>
        <w:lastRenderedPageBreak/>
        <w:drawing>
          <wp:inline distT="0" distB="0" distL="0" distR="0">
            <wp:extent cx="6425186" cy="9029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26" cy="903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0" w:rsidRDefault="002B58C0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2B58C0" w:rsidRPr="00FA6890" w:rsidRDefault="002B58C0" w:rsidP="00FA6890">
      <w:pPr>
        <w:pStyle w:val="10"/>
      </w:pPr>
      <w:r>
        <w:rPr>
          <w:noProof/>
          <w:lang w:eastAsia="ru-RU"/>
        </w:rPr>
        <w:lastRenderedPageBreak/>
        <w:drawing>
          <wp:inline distT="0" distB="0" distL="0" distR="0">
            <wp:extent cx="6436488" cy="9065172"/>
            <wp:effectExtent l="0" t="0" r="254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00" cy="909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B58C0" w:rsidRDefault="002B58C0" w:rsidP="002B58C0">
      <w:pPr>
        <w:pStyle w:val="10"/>
      </w:pPr>
      <w:r>
        <w:rPr>
          <w:noProof/>
          <w:lang w:eastAsia="ru-RU"/>
        </w:rPr>
        <w:lastRenderedPageBreak/>
        <w:drawing>
          <wp:inline distT="0" distB="0" distL="0" distR="0">
            <wp:extent cx="6359397" cy="90297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51" cy="90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0" w:rsidRDefault="002B58C0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2B58C0" w:rsidRDefault="002B58C0" w:rsidP="002B58C0">
      <w:pPr>
        <w:pStyle w:val="10"/>
      </w:pPr>
      <w:r>
        <w:rPr>
          <w:noProof/>
          <w:lang w:eastAsia="ru-RU"/>
        </w:rPr>
        <w:lastRenderedPageBreak/>
        <w:drawing>
          <wp:inline distT="0" distB="0" distL="0" distR="0">
            <wp:extent cx="6199053" cy="8791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40" cy="87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C0" w:rsidRDefault="002B58C0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</w:p>
    <w:p w:rsidR="004C13D3" w:rsidRDefault="003757FE" w:rsidP="002B58C0">
      <w:pPr>
        <w:pStyle w:val="1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7905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D3" w:rsidRDefault="004C13D3">
      <w:pPr>
        <w:rPr>
          <w:rFonts w:ascii="Times New Roman" w:hAnsi="Times New Roman" w:cs="Pragmatica"/>
          <w:b/>
          <w:bCs/>
          <w:color w:val="000000"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4C13D3" w:rsidRDefault="004C13D3" w:rsidP="002B58C0">
      <w:pPr>
        <w:pStyle w:val="1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8096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D3" w:rsidRDefault="004C13D3">
      <w:pPr>
        <w:rPr>
          <w:rFonts w:ascii="Times New Roman" w:hAnsi="Times New Roman" w:cs="Pragmatica"/>
          <w:b/>
          <w:bCs/>
          <w:color w:val="000000"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4C13D3" w:rsidRDefault="004C13D3" w:rsidP="002B58C0">
      <w:pPr>
        <w:pStyle w:val="1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8931" cy="882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31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D3" w:rsidRDefault="004C13D3">
      <w:pPr>
        <w:rPr>
          <w:rFonts w:ascii="Times New Roman" w:hAnsi="Times New Roman" w:cs="Pragmatica"/>
          <w:b/>
          <w:bCs/>
          <w:color w:val="000000"/>
          <w:sz w:val="28"/>
          <w:szCs w:val="28"/>
          <w:lang w:val="en-US"/>
        </w:rPr>
      </w:pPr>
      <w:r>
        <w:rPr>
          <w:lang w:val="en-US"/>
        </w:rPr>
        <w:br w:type="page"/>
      </w:r>
    </w:p>
    <w:p w:rsidR="00CC22E8" w:rsidRDefault="00CC22E8" w:rsidP="002B58C0">
      <w:pPr>
        <w:pStyle w:val="10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-190500</wp:posOffset>
            </wp:positionH>
            <wp:positionV relativeFrom="margin">
              <wp:posOffset>234950</wp:posOffset>
            </wp:positionV>
            <wp:extent cx="5352415" cy="8934450"/>
            <wp:effectExtent l="0" t="0" r="63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22E8" w:rsidRDefault="00CC22E8" w:rsidP="002B58C0">
      <w:pPr>
        <w:pStyle w:val="10"/>
        <w:rPr>
          <w:lang w:val="en-US"/>
        </w:rPr>
      </w:pPr>
    </w:p>
    <w:p w:rsidR="00CC22E8" w:rsidRDefault="00CC22E8" w:rsidP="00CC22E8">
      <w:pPr>
        <w:pStyle w:val="10"/>
        <w:rPr>
          <w:lang w:val="en-US"/>
        </w:rPr>
      </w:pPr>
      <w:r>
        <w:rPr>
          <w:lang w:val="en-US"/>
        </w:rPr>
        <w:br w:type="page"/>
      </w:r>
    </w:p>
    <w:p w:rsidR="00CC22E8" w:rsidRDefault="00CC22E8" w:rsidP="002B58C0">
      <w:pPr>
        <w:pStyle w:val="10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align>center</wp:align>
            </wp:positionV>
            <wp:extent cx="6858000" cy="92392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B58C0" w:rsidRPr="003757FE" w:rsidRDefault="00CC22E8" w:rsidP="00CC22E8">
      <w:pPr>
        <w:pStyle w:val="10"/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align>center</wp:align>
            </wp:positionV>
            <wp:extent cx="6471035" cy="9124950"/>
            <wp:effectExtent l="0" t="0" r="635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3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B58C0" w:rsidRPr="003757FE" w:rsidSect="0055343A">
      <w:headerReference w:type="default" r:id="rId28"/>
      <w:footerReference w:type="default" r:id="rId29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3C3" w:rsidRDefault="000023C3" w:rsidP="00AA1ABA">
      <w:pPr>
        <w:spacing w:after="0" w:line="240" w:lineRule="auto"/>
      </w:pPr>
      <w:r>
        <w:separator/>
      </w:r>
    </w:p>
  </w:endnote>
  <w:endnote w:type="continuationSeparator" w:id="0">
    <w:p w:rsidR="000023C3" w:rsidRDefault="000023C3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364376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20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3C3" w:rsidRDefault="000023C3" w:rsidP="00AA1ABA">
      <w:pPr>
        <w:spacing w:after="0" w:line="240" w:lineRule="auto"/>
      </w:pPr>
      <w:r>
        <w:separator/>
      </w:r>
    </w:p>
  </w:footnote>
  <w:footnote w:type="continuationSeparator" w:id="0">
    <w:p w:rsidR="000023C3" w:rsidRDefault="000023C3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264C72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Н. А.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Присмакова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10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C72"/>
    <w:rsid w:val="000023C3"/>
    <w:rsid w:val="0003005E"/>
    <w:rsid w:val="000A2619"/>
    <w:rsid w:val="00101B76"/>
    <w:rsid w:val="001D7A3B"/>
    <w:rsid w:val="00240C65"/>
    <w:rsid w:val="00264C72"/>
    <w:rsid w:val="00295FE3"/>
    <w:rsid w:val="002B58C0"/>
    <w:rsid w:val="002D1E2D"/>
    <w:rsid w:val="00364376"/>
    <w:rsid w:val="003757FE"/>
    <w:rsid w:val="003A3332"/>
    <w:rsid w:val="004334D6"/>
    <w:rsid w:val="004966F5"/>
    <w:rsid w:val="004C13D3"/>
    <w:rsid w:val="004C3F9F"/>
    <w:rsid w:val="004D70F6"/>
    <w:rsid w:val="0055343A"/>
    <w:rsid w:val="00572542"/>
    <w:rsid w:val="00673AA5"/>
    <w:rsid w:val="00694FF5"/>
    <w:rsid w:val="00732082"/>
    <w:rsid w:val="007B2EB3"/>
    <w:rsid w:val="007F6D02"/>
    <w:rsid w:val="008351E3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CC22E8"/>
    <w:rsid w:val="00DB34D2"/>
    <w:rsid w:val="00DD023A"/>
    <w:rsid w:val="00DE57A4"/>
    <w:rsid w:val="00EA3EEE"/>
    <w:rsid w:val="00F1267E"/>
    <w:rsid w:val="00FA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FA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A6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FA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A6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10_24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CA069CB-F999-4455-8436-2CBF4EF8A9C2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70</TotalTime>
  <Pages>21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3</cp:revision>
  <dcterms:created xsi:type="dcterms:W3CDTF">2024-10-18T13:23:00Z</dcterms:created>
  <dcterms:modified xsi:type="dcterms:W3CDTF">2024-10-24T11:26:00Z</dcterms:modified>
</cp:coreProperties>
</file>